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BF5" w:rsidRPr="00D54E4C" w:rsidRDefault="00E55BF5" w:rsidP="00DA4AEB">
      <w:pPr>
        <w:rPr>
          <w:rFonts w:ascii="Arial Narrow" w:hAnsi="Arial Narrow" w:cs="Arial Narrow"/>
          <w:b/>
          <w:bCs/>
          <w:sz w:val="20"/>
          <w:szCs w:val="20"/>
          <w:u w:val="single"/>
        </w:rPr>
      </w:pPr>
      <w:r w:rsidRPr="008509E9">
        <w:rPr>
          <w:rFonts w:ascii="Arial Narrow" w:hAnsi="Arial Narrow" w:cs="Arial Narrow"/>
          <w:b/>
          <w:bCs/>
          <w:sz w:val="20"/>
          <w:szCs w:val="20"/>
        </w:rPr>
        <w:t xml:space="preserve">Załącznik nr 1 </w:t>
      </w:r>
      <w:r w:rsidRPr="008509E9">
        <w:rPr>
          <w:rFonts w:ascii="Arial Narrow" w:hAnsi="Arial Narrow" w:cs="Arial Narrow"/>
          <w:sz w:val="20"/>
          <w:szCs w:val="20"/>
        </w:rPr>
        <w:t>W</w:t>
      </w:r>
      <w:r>
        <w:rPr>
          <w:rFonts w:ascii="Arial Narrow" w:hAnsi="Arial Narrow" w:cs="Arial Narrow"/>
          <w:sz w:val="20"/>
          <w:szCs w:val="20"/>
        </w:rPr>
        <w:t xml:space="preserve">ykaz uchwał podjętych w 2019 r. </w:t>
      </w:r>
    </w:p>
    <w:p w:rsidR="00E55BF5" w:rsidRPr="00D54E4C" w:rsidRDefault="00E55BF5" w:rsidP="00DA4AEB">
      <w:pPr>
        <w:rPr>
          <w:rFonts w:ascii="Arial Narrow" w:hAnsi="Arial Narrow" w:cs="Arial Narrow"/>
          <w:b/>
          <w:bCs/>
          <w:sz w:val="20"/>
          <w:szCs w:val="20"/>
          <w:u w:val="single"/>
        </w:rPr>
      </w:pPr>
      <w:r w:rsidRPr="00D54E4C">
        <w:rPr>
          <w:rFonts w:ascii="Arial Narrow" w:hAnsi="Arial Narrow" w:cs="Arial Narrow"/>
          <w:b/>
          <w:bCs/>
          <w:sz w:val="20"/>
          <w:szCs w:val="20"/>
          <w:u w:val="single"/>
        </w:rPr>
        <w:t>Omówienie ogólne.</w:t>
      </w:r>
    </w:p>
    <w:p w:rsidR="00E55BF5" w:rsidRDefault="00E55BF5" w:rsidP="008509E9">
      <w:pPr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 xml:space="preserve">Rada Miejska w Iławie w 2019 roku podjęła 117 uchwał. W tabeli poniżej przedstawiono analizę podjętych uchwał. Uchwały dotyczące Wieloletniej Prognozy Finansowej i zmian w budżecie są przedmiotem postępowania o udzielenie absolutorium Burmistrzowi Miasta Iławy. Uchwały podjęte w roku 2019 zostały zrealizowane w 85%. Pozostała część uchwał dotyczy działań  lub programów, które mają być realizowane w 2020 lub w 2021 roku. Organy nadzorujące prawidłowość uchwał  stwierdziły nieważność 5 uchwał, w 11 uchwałach stwierdzona została nieważność w części.  </w:t>
      </w:r>
    </w:p>
    <w:p w:rsidR="00E55BF5" w:rsidRDefault="00E55BF5" w:rsidP="00DA4AEB">
      <w:pPr>
        <w:rPr>
          <w:rFonts w:ascii="Arial Narrow" w:hAnsi="Arial Narrow" w:cs="Arial Narrow"/>
          <w:sz w:val="20"/>
          <w:szCs w:val="20"/>
        </w:rPr>
      </w:pPr>
    </w:p>
    <w:p w:rsidR="00E55BF5" w:rsidRPr="00D54E4C" w:rsidRDefault="00E55BF5" w:rsidP="00DA4AEB">
      <w:pPr>
        <w:rPr>
          <w:rFonts w:ascii="Arial Narrow" w:hAnsi="Arial Narrow" w:cs="Arial Narrow"/>
          <w:b/>
          <w:bCs/>
          <w:sz w:val="20"/>
          <w:szCs w:val="20"/>
          <w:u w:val="single"/>
        </w:rPr>
      </w:pPr>
      <w:r w:rsidRPr="00D54E4C">
        <w:rPr>
          <w:rFonts w:ascii="Arial Narrow" w:hAnsi="Arial Narrow" w:cs="Arial Narrow"/>
          <w:b/>
          <w:bCs/>
          <w:sz w:val="20"/>
          <w:szCs w:val="20"/>
          <w:u w:val="single"/>
        </w:rPr>
        <w:t>Zestawienie uchwał  podjętych w 2019 roku.</w:t>
      </w:r>
    </w:p>
    <w:tbl>
      <w:tblPr>
        <w:tblW w:w="9507" w:type="dxa"/>
        <w:tblCellSpacing w:w="15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"/>
        <w:gridCol w:w="409"/>
        <w:gridCol w:w="969"/>
        <w:gridCol w:w="3346"/>
        <w:gridCol w:w="969"/>
        <w:gridCol w:w="989"/>
        <w:gridCol w:w="424"/>
        <w:gridCol w:w="424"/>
        <w:gridCol w:w="1927"/>
      </w:tblGrid>
      <w:tr w:rsidR="00E55BF5" w:rsidRPr="00242814">
        <w:trPr>
          <w:trHeight w:val="310"/>
          <w:tblCellSpacing w:w="15" w:type="dxa"/>
        </w:trPr>
        <w:tc>
          <w:tcPr>
            <w:tcW w:w="380" w:type="dxa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:rsidR="00E55BF5" w:rsidRPr="00242814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242814">
              <w:rPr>
                <w:rFonts w:ascii="Arial Narrow" w:hAnsi="Arial Narrow" w:cs="Arial Narrow"/>
                <w:sz w:val="20"/>
                <w:szCs w:val="20"/>
              </w:rPr>
              <w:t>Lp.</w:t>
            </w:r>
          </w:p>
        </w:tc>
        <w:tc>
          <w:tcPr>
            <w:tcW w:w="9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55BF5" w:rsidRPr="00242814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4"/>
                <w:szCs w:val="24"/>
                <w:vertAlign w:val="superscript"/>
              </w:rPr>
            </w:pPr>
            <w:r w:rsidRPr="00242814">
              <w:rPr>
                <w:rFonts w:ascii="Arial Narrow" w:hAnsi="Arial Narrow" w:cs="Arial Narrow"/>
                <w:sz w:val="24"/>
                <w:szCs w:val="24"/>
                <w:vertAlign w:val="superscript"/>
              </w:rPr>
              <w:t>Data podjęcia</w:t>
            </w:r>
          </w:p>
        </w:tc>
        <w:tc>
          <w:tcPr>
            <w:tcW w:w="332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55BF5" w:rsidRPr="00242814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242814">
              <w:rPr>
                <w:rFonts w:ascii="Arial Narrow" w:hAnsi="Arial Narrow" w:cs="Arial Narrow"/>
                <w:sz w:val="20"/>
                <w:szCs w:val="20"/>
              </w:rPr>
              <w:t>Tytuł aktu</w:t>
            </w:r>
          </w:p>
        </w:tc>
        <w:tc>
          <w:tcPr>
            <w:tcW w:w="9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55BF5" w:rsidRPr="00242814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242814">
              <w:rPr>
                <w:rFonts w:ascii="Arial Narrow" w:hAnsi="Arial Narrow" w:cs="Arial Narrow"/>
                <w:sz w:val="20"/>
                <w:szCs w:val="20"/>
              </w:rPr>
              <w:t>Nr aktu prawnego</w:t>
            </w:r>
          </w:p>
        </w:tc>
        <w:tc>
          <w:tcPr>
            <w:tcW w:w="9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55BF5" w:rsidRPr="00242814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242814">
              <w:rPr>
                <w:rFonts w:ascii="Arial Narrow" w:hAnsi="Arial Narrow" w:cs="Arial Narrow"/>
                <w:sz w:val="20"/>
                <w:szCs w:val="20"/>
              </w:rPr>
              <w:t>Status</w:t>
            </w:r>
          </w:p>
        </w:tc>
        <w:tc>
          <w:tcPr>
            <w:tcW w:w="8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242814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242814">
              <w:rPr>
                <w:rFonts w:ascii="Arial Narrow" w:hAnsi="Arial Narrow" w:cs="Arial Narrow"/>
                <w:sz w:val="20"/>
                <w:szCs w:val="20"/>
              </w:rPr>
              <w:t>Realizacja</w:t>
            </w:r>
          </w:p>
        </w:tc>
        <w:tc>
          <w:tcPr>
            <w:tcW w:w="1889" w:type="dxa"/>
            <w:vMerge w:val="restart"/>
            <w:tcBorders>
              <w:top w:val="outset" w:sz="6" w:space="0" w:color="auto"/>
              <w:left w:val="outset" w:sz="6" w:space="0" w:color="auto"/>
            </w:tcBorders>
          </w:tcPr>
          <w:p w:rsidR="00E55BF5" w:rsidRPr="00242814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242814">
              <w:rPr>
                <w:rFonts w:ascii="Arial Narrow" w:hAnsi="Arial Narrow" w:cs="Arial Narrow"/>
                <w:sz w:val="20"/>
                <w:szCs w:val="20"/>
              </w:rPr>
              <w:t>Uwagi</w:t>
            </w:r>
          </w:p>
        </w:tc>
      </w:tr>
      <w:tr w:rsidR="00E55BF5" w:rsidRPr="00242814">
        <w:trPr>
          <w:trHeight w:val="274"/>
          <w:tblCellSpacing w:w="15" w:type="dxa"/>
        </w:trPr>
        <w:tc>
          <w:tcPr>
            <w:tcW w:w="380" w:type="dxa"/>
            <w:gridSpan w:val="2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242814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9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242814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</w:p>
        </w:tc>
        <w:tc>
          <w:tcPr>
            <w:tcW w:w="332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242814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9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242814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9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242814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242814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242814">
              <w:rPr>
                <w:rFonts w:ascii="Arial Narrow" w:hAnsi="Arial Narrow" w:cs="Arial Narrow"/>
                <w:sz w:val="20"/>
                <w:szCs w:val="20"/>
              </w:rPr>
              <w:t>TAK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242814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242814">
              <w:rPr>
                <w:rFonts w:ascii="Arial Narrow" w:hAnsi="Arial Narrow" w:cs="Arial Narrow"/>
                <w:sz w:val="20"/>
                <w:szCs w:val="20"/>
              </w:rPr>
              <w:t>NIE</w:t>
            </w:r>
          </w:p>
        </w:tc>
        <w:tc>
          <w:tcPr>
            <w:tcW w:w="1889" w:type="dxa"/>
            <w:vMerge/>
            <w:tcBorders>
              <w:left w:val="outset" w:sz="6" w:space="0" w:color="auto"/>
              <w:bottom w:val="outset" w:sz="6" w:space="0" w:color="auto"/>
            </w:tcBorders>
          </w:tcPr>
          <w:p w:rsidR="00E55BF5" w:rsidRPr="00242814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2019-12-20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4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XVI/170/19 w sprawie przyjęcia rocznych sprawozdań z działalności Komisji Rady Miejskiej w Iławie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XVI/170/19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2019-12-20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5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XVI/169/19 w sprawie dyżurów radnych w I półroczu 2020 roku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XVI/169/19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Realizacja w 2020 r.</w:t>
            </w: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2019-12-20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6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XVI/168/19 w sprawie zatwierdzenia planów pracy Komisji Rady Miejskiej w Iławie na 2020 rok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XVI/168/19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2019-12-20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7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XVI/167/19 w sprawie uchwalenia planu pracy Rady Miejskiej na 2020 rok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XVI/167/19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2019-12-20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8" w:tooltip="Przejdź do szczegółów informacji" w:history="1">
              <w:r w:rsidRPr="005E6D47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XVI/166/19 w sprawie wyrażenia zgody na udzielenie bonifikaty od opłat rocznych z tytułu trwałego zarządu.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XVI/166/19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5E6D47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2019-12-20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9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XVI/165/19 w sprawie Miejskiego Programu Profilaktyki i Rozwiązywania Problemów Alkoholowych oraz Przeciwdziałania Narkomanii na 2020 rok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XVI/165/19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Zmieniony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 w:rsidRPr="00242814">
              <w:rPr>
                <w:rFonts w:ascii="Arial Narrow" w:hAnsi="Arial Narrow" w:cs="Arial Narrow"/>
                <w:sz w:val="18"/>
                <w:szCs w:val="18"/>
              </w:rPr>
              <w:t>Realizacja 2020 r.</w:t>
            </w: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2019-12-20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0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XVI/164/19 w sprawie przystąpienia Gminy Miejskiej Iława do realizacji w 2020 roku projektu konkursowego pn. „Aktywność Twoją szansą na lepsze jutro” w ramach Regionalnego Programu Operacyjnego Województwa Warmińsko – Mazurskiego na lata 2014 – 2020 współfinansowanego ze środków Europejskiego Funduszu Społecznego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XVI/164/19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Projekt powinien być realizowany w okresie I – XII 2020 r. Przerwano jego realizację w III 2020 r. w związku z epidemią. Złożono w ROPS w Olsztynie wniosek o wydłużenie okresu realizacji projektu na 2021r.</w:t>
            </w: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2019-12-20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1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XVI/162/19 w sprawie stawek opłaty od posiadania psów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XVI/162/19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2019-11-25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2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XV/157/19 w sprawie przyjęcia Rocznego Programu Współpracy Miasta Iławy z organizacjami pozarządowymi oraz innymi podmiotami prowadzącymi działalność pożytku publicznego na rok 2020.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XV/157/19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2019-11-25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3" w:tooltip="Przejdź do szczegółów informacji" w:history="1">
              <w:r w:rsidRPr="005E6D47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XV/156/19 zmieniająca uchwałę Rady Miejskiej w Iławie nr VIII/87/2019 z dnia 29 kwietnia 2019 roku w sprawie ustalenia opłat za zajęcie pasa drogowego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XV/156/19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5E6D47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2019-11-25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4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XV/155/19 w sprawie udzielenia Burmistrzowi Miasta Iławy upoważnienia do zawarcia z Gminą Iława umowy dotyczącej współdziałania pomiędzy jednostkami samorządu gminnego w sprawie przyjmowania i utrzymywania psów i kotów z terenu Gminy Iława w schronisku dla bezdomnych zwierząt w Iławie w 2020 r.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XV/155/19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2019-11-25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5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XV/154/19 w sprawie udzielenia Burmistrzowi Miasta Iławy upoważnienia do zawarcia z Gminą Susz umowy dotyczącej współdziałania pomiędzy jednostkami samorządu gminnego w sprawie przyjmowania i utrzymywania psów z terenu Gminy Susz w schronisku dla bezdomnych zwierząt w Iławie w 2020 r.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XV/154/19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2019-11-25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6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XV/153/19 w sprawie udzielenia Burmistrzowi Miasta Iławy upoważnienia do zawarcia z Gminą Lubawa umowy dotyczącej współdziałania pomiędzy jednostkami samorządu gminnego w sprawie przyjmowania i utrzymywania psów z terenu Gminy Lubawa w schronisku dla bezdomnych zwierząt w Iławie w 2020 r.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XV/153/19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2019-11-25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7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XV/152/19 w sprawie udzielenia Burmistrzowi Miasta Iławy upoważnienia do zawarcia z Gminą Biskupiec umowy dotyczącej współdziałania pomiędzy jednostkami samorządu gminnego w sprawie przyjmowania i utrzymywania psów z terenu Gminy Biskupiec w schronisku dla bezdomnych zwierząt w Iławie w 2020 r.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XV/152/19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2019-11-25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8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XV/151/19 w sprawie dzierżawy oraz użyczenia nieruchomości stanowiących własność Gminy Miejskiej Iława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XV/151/19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2019-11-25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9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XV/150/19 w sprawie przyznania nieruchomości zamiennej położonej przy ul. Zielonej.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XV/150/19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2019-11-25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20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XV/149/19 w sprawie zbycia udziałów w nieruchomości położonej przy ul. Plażowej.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XV/149/19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Realizacja 2020</w:t>
            </w: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2019-11-25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21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XV/148/19 w sprawie przyjęcia projektu regulaminu dostarczania wody i odprowadzania ścieków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XV/148/19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 w:rsidRPr="000034B7">
              <w:rPr>
                <w:rFonts w:ascii="Arial Narrow" w:hAnsi="Arial Narrow" w:cs="Arial Narrow"/>
                <w:sz w:val="18"/>
                <w:szCs w:val="18"/>
              </w:rPr>
              <w:t>Uzgodnienie z Wodami Polskimi</w:t>
            </w: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19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2019-11-25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22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XV/147/19 w sprawie przyjęcia regulaminu udzielania dotacji celowej na zadania związane ze zmianą systemu ogrzewania na ogrzewanie proekologiczne w budynkach mieszkalnych na terenie Miasta Iławy na lata 2020-2024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XV/147/19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20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2019-11-25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23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XV/146/19 w sprawie przystąpienia Gminy Miejskiej Iława do realizacji w 2019 – 2020 r. projektu konkursowego pn. „Rodzina źródłem inspiracji” w ramach Regionalnego Programu Operacyjnego Województwa Warmińsko – Mazurskiego na lata 2014 – 2020 współfinansowanego ze środków Europejskiego Funduszu Społecznego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XV/146/19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Projekt powinien być realizowany w okresie XI.2019 r. – XII 2020 r. Przerwano realizację zadań w związku z epidemią. Został złożony wniosek do ROPS w Olsztynie o wydłużenie okresu jego realizacji.</w:t>
            </w: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21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2019-11-25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24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XV/145/19 w sprawie przyjęcia do wykonania na rok 2019 zadania publicznego z zakresu wspierania rodziny i systemu pieczy zastępczej pn.: „Pogram asystent rodziny i koordynator rodzinnej pieczy zastępczej na rok 2019”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XV/145/19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Projekt został zrealizowany w 2019 r</w:t>
            </w: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22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2019-11-25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25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XV/144/19 w sprawie określenia stawek podatku od nieruchomości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XV/144/19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23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2019-10-28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26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XIV/141/19 w sprawie rozstrzygnięcia wniosku mieszkańców ul. Jagiełły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XIV/141/19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24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2019-10-28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27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XIV/140/19 w sprawie zbycia udziałów w nieruchomości położonej przy ul. Wyszyńskiego.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XIV/140/19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Realizacja w 2020</w:t>
            </w:r>
            <w:r w:rsidRPr="000034B7">
              <w:rPr>
                <w:rFonts w:ascii="Arial Narrow" w:hAnsi="Arial Narrow" w:cs="Arial Narrow"/>
                <w:sz w:val="18"/>
                <w:szCs w:val="18"/>
              </w:rPr>
              <w:t xml:space="preserve"> r</w:t>
            </w: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25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2019-10-28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28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XIV/139/19 w sprawie zbycia prawa własności nieruchomości położonej przy ul. Gen. Maczka.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XIV/139/19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Realizacja w 202</w:t>
            </w:r>
            <w:r w:rsidRPr="000034B7">
              <w:rPr>
                <w:rFonts w:ascii="Arial Narrow" w:hAnsi="Arial Narrow" w:cs="Arial Narrow"/>
                <w:sz w:val="18"/>
                <w:szCs w:val="18"/>
              </w:rPr>
              <w:t>0 r</w:t>
            </w: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26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2019-10-28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29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XIV/138/19 w sprawie określenia zasad wynajmowania lokali wchodzących w skład mieszkaniowego zasobu Gminy Miejskiej Iława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XIV/138/19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27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2019-10-28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30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XIV/137/19 zmieniająca uchwałę w sprawie stawek opłaty targowej i sposobu jej poboru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XIV/137/19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tblCellSpacing w:w="15" w:type="dxa"/>
        </w:trPr>
        <w:tc>
          <w:tcPr>
            <w:tcW w:w="380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28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2019-10-28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31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XIV/136/19 w sprawie udzielenia dotacji Rzymskokatolickiej Parafii Przemienienia Pańskiego w Iławie, na wykonanie instalacji monitoringu i alarmu wewnątrz oraz na zewnątrz budynku Kościoła pod wezwaniem Przemienienia Pańskiego w Iławie przy ul. Kościelnej 1 w Iławie.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XIV/136/19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29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2019-09-30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32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XIII/133/19 w sprawie zmian w budżecie Miasta Iławy na 2019 rok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XIII/133/19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30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2019-09-30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33" w:tooltip="Przejdź do szczegółów informacji" w:history="1">
              <w:r w:rsidRPr="003F630E">
                <w:rPr>
                  <w:rFonts w:ascii="Arial Narrow" w:hAnsi="Arial Narrow" w:cs="Arial Narrow"/>
                  <w:sz w:val="20"/>
                  <w:szCs w:val="20"/>
                </w:rPr>
                <w:t>Uchwała Rady Miejskiej w Iławie nr XIII/132/19 w sprawie zmiany Wieloletniej Prognozy Finansowej Miasta Iławy na lata 2019 - 2029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XIII/132/19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31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2019-09-30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34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XIII/131/19 w sprawie likwidacji Żłobka w Przedszkolu Miejskim Nr 2 Integracyjnym w Iławie ul. Kasprowicza 3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XIII/131/19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32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2019-09-30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35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XIII/130/19 w sprawie dzierżawy nieruchomości stanowiących własność Gminy Miejskiej Iława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XIII/130/19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33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2019-09-20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36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XII/129/19 w sprawie przeprowadzania z mieszkańcami Gminy Miejskiej Iława konsultacji społecznych dotyczących budżetu obywatelskiego oraz wymagań jakie powinien spełniać projekt budżetu obywatelskiego.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XII/129/19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Uchwała kolegium RIO o nieważności w części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34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2019-09-20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37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XII/128/19 w sprawie zmian w budżecie Miasta Iławy na 2019 rok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XII/128/19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35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2019-09-20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38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XII/127/19 w sprawie zmiany Wieloletniej Prognozy Finansowej Miasta Iławy na lata 2019 - 2029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XII/127/19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36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2019-08-26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39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XI/126/19 w sprawie przystąpienia Gminy Miejskiej Iława do realizacji projektu pod nazwą „Kto pyta – nie błądzi!” współfinansowanego ze środków Europejskiego Funduszu Społecznego w ramach Regionalnego Programu Operacyjnego Województwa Warmińsko-Mazurskiego na lata 2014-2020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XI/126/19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37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2019-08-26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40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XI/125/19 w sprawie przyjęcia projektu regulaminu dostarczania wody i odprowadzania ścieków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XI/125/19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 w:rsidRPr="000034B7">
              <w:rPr>
                <w:rFonts w:ascii="Arial Narrow" w:hAnsi="Arial Narrow" w:cs="Arial Narrow"/>
                <w:sz w:val="18"/>
                <w:szCs w:val="18"/>
              </w:rPr>
              <w:t>Projekt regulaminu nieuzgodniony przez Wody Polskie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38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2019-08-26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41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XI/124/19 w sprawie dzierżawy nieruchomości stanowiących własność Gminy Miejskiej Iława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XI/124/19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39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2019-08-26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42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XI/123/19 w sprawie zbycia prawa własności nieruchomości położonej przy ul. Kajki.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XI/123/19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40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2019-08-26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43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XI/122/19 w sprawie zmiany uchwały dotyczącej zbycia prawa własności nieruchomości położonej przy</w:t>
              </w:r>
              <w:r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 xml:space="preserve"> </w:t>
              </w:r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ul. Mickiewicza.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XI/122/19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 w:rsidRPr="00807BDA">
              <w:rPr>
                <w:rFonts w:ascii="Arial Narrow" w:hAnsi="Arial Narrow" w:cs="Arial Narrow"/>
                <w:sz w:val="18"/>
                <w:szCs w:val="18"/>
              </w:rPr>
              <w:t>Realizacja w 2020 r.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41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2019-08-26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44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XI/121/19 w sprawie obciążenia nieruchomości położonej w Iławie przy ul. Przemysłowej.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XI/121/19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42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2019-08-26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45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XI/120/19 w sprawie zbycia prawa własności nieruchomości położonej przy ul. Przemysłowej.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XI/120/19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 w:rsidRPr="00807BDA">
              <w:rPr>
                <w:rFonts w:ascii="Arial Narrow" w:hAnsi="Arial Narrow" w:cs="Arial Narrow"/>
                <w:sz w:val="18"/>
                <w:szCs w:val="18"/>
              </w:rPr>
              <w:t>Realizacja w 2020 r.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43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2019-08-26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46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XI/119/19 w sprawie zbycia prawa własności nieruchomości oraz obciążenia nieruchomości położonych przy</w:t>
              </w:r>
              <w:r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 xml:space="preserve"> </w:t>
              </w:r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ul. Piaskowej.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XI/119/19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44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2019-08-26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47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XI/118/19 w sprawie zgłoszenia kandydata na ławnika, które pozostawia się bez dalszego biegu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XI/118/19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45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2019-08-26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48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XI/117/19 w sprawie rozstrzygnięcia wniosku mieszkanki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XI/117/19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46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2019-08-26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49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XI/116/19 zmieniająca uchwałę w sprawie ustalenia regulaminu określającego wysokość oraz szczegółowe warunki przyznawania dodatków i innych składników wynagrodzenia nauczycielom zatrudnionym w szkołach prowadzonych przez Gminę Miejską Iława.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XI/116/19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47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2019-08-26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50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XI/115/19 w sprawie zmian budżetu Miasta Iławy na 2019 rok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XI/115/19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48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2019-08-26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51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XI/114/19 w sprawie zmiany Wieloletniej Prognozy Finansowej Miasta Iławy na lata 2019 - 2029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XI/114/19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Uchwała kolegium RIO o nieważności w części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49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52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X/113/19 w sprawie upoważnienia Komisji Skarg Wniosków i Petycji do zbadania wniosku mieszkanki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X/113/19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B1D3C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B1D3C">
              <w:rPr>
                <w:rFonts w:ascii="Arial Narrow" w:hAnsi="Arial Narrow" w:cs="Arial Narrow"/>
                <w:sz w:val="20"/>
                <w:szCs w:val="20"/>
              </w:rPr>
              <w:t>50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B1D3C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3B1D3C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B1D3C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53" w:tooltip="Przejdź do szczegółów informacji" w:history="1">
              <w:r w:rsidRPr="003B1D3C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X/112/19 w sprawie przyjęcia apelu do Prezesa Rady Ministrów w sprawie budowy drogi ekspresowej i udziału w konsultacjach publicznych dotyczących oceny rozwoju Transeuropejskiej Sieci Transportowej TEN-T.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B1D3C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B1D3C">
              <w:rPr>
                <w:rFonts w:ascii="Arial Narrow" w:hAnsi="Arial Narrow" w:cs="Arial Narrow"/>
                <w:sz w:val="20"/>
                <w:szCs w:val="20"/>
              </w:rPr>
              <w:t>X/112/19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B1D3C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B1D3C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B1D3C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B1D3C"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B1D3C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B1D3C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51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54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X/111/19 w sprawie powołania Skarbnika Miasta Iławy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X/111/19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52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55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X/110/19 zmieniająca uchwałę w sprawie ustalenia miejsc przeznaczonych do prowadzenia handlu w mieście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X/110/19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Rozstrzygnięcie nadzorcze o nieważności w części.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53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56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X/109/19 w sprawie upoważnienia Komisji Rewizyjnej do przeprowadzenia kontroli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X/109/19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54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57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X/108/19 w sprawie dyżurów radnych w II półroczu 2019 roku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X/108/19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55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58" w:tooltip="Przejdź do szczegółów informacji" w:history="1">
              <w:r w:rsidRPr="005E6D47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X/107/19 w sprawie powołania Miejskiej Rady Seniorów w Iławie oraz nadania jej statutu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X/107/19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5E6D47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56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59" w:tooltip="Przejdź do szczegółów informacji" w:history="1">
              <w:r w:rsidRPr="005E6D47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X/106/19 w sprawie nadania nazwy placowi na terenie miasta Iławy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X/106/19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5E6D47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5E6D47" w:rsidRDefault="00E55BF5" w:rsidP="005E6D47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 w:rsidRPr="005E6D47">
              <w:rPr>
                <w:rFonts w:ascii="Arial Narrow" w:hAnsi="Arial Narrow" w:cs="Arial Narrow"/>
                <w:sz w:val="18"/>
                <w:szCs w:val="18"/>
              </w:rPr>
              <w:t>Rozstrzygnięcie nadzorcze o nieważności w części.</w:t>
            </w:r>
            <w:r>
              <w:rPr>
                <w:rFonts w:ascii="Arial Narrow" w:hAnsi="Arial Narrow" w:cs="Arial Narrow"/>
                <w:sz w:val="18"/>
                <w:szCs w:val="18"/>
              </w:rPr>
              <w:t xml:space="preserve"> R</w:t>
            </w:r>
            <w:r w:rsidRPr="005E6D47">
              <w:rPr>
                <w:rFonts w:ascii="Arial Narrow" w:hAnsi="Arial Narrow" w:cs="Arial Narrow"/>
                <w:sz w:val="18"/>
                <w:szCs w:val="18"/>
              </w:rPr>
              <w:t>ealizacja w 2020 r.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57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60" w:tooltip="Przejdź do szczegółów informacji" w:history="1">
              <w:r w:rsidRPr="005E6D47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X/105/19 w sprawie określenia wzoru wniosku o wypłatę dodatku energetycznego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X/105/19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5E6D47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 w:rsidRPr="005E6D47">
              <w:rPr>
                <w:rFonts w:ascii="Arial Narrow" w:hAnsi="Arial Narrow" w:cs="Arial Narrow"/>
                <w:sz w:val="18"/>
                <w:szCs w:val="18"/>
              </w:rPr>
              <w:t>Rozstrzygnięcie nadzorcze o nieważności w części.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58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61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X/104/19 w sprawie ustalenia czasu przeznaczonego na realizację bezpłatnego nauczania, wychowania i opieki w przedszkolach oraz określenia wysokości opłat za korzystanie z wychowania przedszkolnego uczniów objętych wychowaniem przedszkolnym do końca roku szkolnego w roku kalendarzowym, w którym kończą 6 lat, w przedszkolach prowadzonych przez Gminę Miejską Iława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X/104/19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59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62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X/103/19 w sprawie utworzenia Żłobka Miejskiego w Iławie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X/103/19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Zmieniony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Rozstrzygnięcie nadzorcze o nieważności w części.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60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63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X/102/19 w sprawie obciążenia nieruchomości położonej w Iławie przy ul. Kościuszki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X/102/19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61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64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X/101/19 w sprawie dzierżawy nieruchomości stanowiących własność Gminy Miejskiej Iława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X/101/19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62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65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X/100/19 w sprawie udzielenia pomocy finansowej Związkowi Gmin „Jeziorak”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X/100/19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63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66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X/99/19 w sprawie zmian w budżecie Miasta Iławy na 2019 rok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X/99/19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64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67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X/98/19 w sprawie zmiany Wieloletniej Prognozy Finansowej Miasta Iławy na lata 2019 - 2029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X/98/19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Uchwała kolegium RIO o nieważności w części.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65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68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X/97/19 w sprawie zatwierdzenia sprawozdania finansowego za 2018 rok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X/97/19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66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2019-06-24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69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X/96/19 w sprawie nieudzielenia wotum zaufania Burmistrzowi Miasta Iławy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X/96/19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67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2019-05-27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70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IX/95/19 w sprawie powołania Zespołu do spraw przeprowadzenia wyborów na ławników do sądów powszechnych na kadencję 2020-2023.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IX/95/19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68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2019-05-27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71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IX/94/19 w sprawie przyjęcia dofinansowania na realizację projektu pn. "Poprawa systemu gospodarowania wodami opadowymi na terenie miasta Iławy".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IX/94/19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Uchwała kolegium RIO o nieważności w całości.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69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2019-05-27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72" w:tooltip="Przejdź do szczegółów informacji" w:history="1">
              <w:r w:rsidRPr="005E6D47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IX/93/19 w sprawie podniesienia kapitału zakładowego Iławskiego Towarzystwa Budownictwa Społecznego Zarząd Gospodarki Lokalami Spółka z o. o. w Iławie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IX/93/19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5E6D47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70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2019-05-27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73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IX/92/19 w sprawie dzierżawy nieruchomości stanowiącej własność Gminy Miejskiej Iława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IX/92/19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71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2019-05-27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74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IX/91/19 w sprawie zmian w budżecie Miasta Iławy na 2019 rok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IX/91/19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72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2019-05-27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75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IX/90/19 w sprawie zmiany Wieloletniej Prognozy Finansowej Miasta Iławy na lata 2019 - 2029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IX/90/19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73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2019-04-29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76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VIII/89/19 w sprawie udzielenia pomocy finansowej Gminie Iława na organizację Fiesty Balonowej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VIII/89/19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74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2019-04-29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77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VIII/88/19 w sprawie odwołania Skarbnika Miasta Iławy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VIII/88/19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75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2019-04-29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78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VIII/87/19 w sprawie ustalenia opłat za zajęcie pasa drogowego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VIII/87/19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C1A6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C1A67">
              <w:rPr>
                <w:rFonts w:ascii="Arial Narrow" w:hAnsi="Arial Narrow" w:cs="Arial Narrow"/>
                <w:sz w:val="20"/>
                <w:szCs w:val="20"/>
              </w:rPr>
              <w:t>76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C1A6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3C1A67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2019-04-29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C1A67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79" w:tooltip="Przejdź do szczegółów informacji" w:history="1">
              <w:r w:rsidRPr="003C1A67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VIII/86/19 w sprawie wprowadzenia regulaminu określającego zasady i tryb korzystania z obiektu Ekologicznej Mini Przystani Żeglarskiej przy ul. J. Dąbrowskiego 11 A w Iławie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C1A6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C1A67">
              <w:rPr>
                <w:rFonts w:ascii="Arial Narrow" w:hAnsi="Arial Narrow" w:cs="Arial Narrow"/>
                <w:sz w:val="20"/>
                <w:szCs w:val="20"/>
              </w:rPr>
              <w:t>VIII/86/19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C1A6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C1A67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C1A6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C1A6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1A67" w:rsidRDefault="00E55BF5" w:rsidP="00F6314A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 w:rsidRPr="003C1A67">
              <w:rPr>
                <w:rFonts w:ascii="Arial Narrow" w:hAnsi="Arial Narrow" w:cs="Arial Narrow"/>
                <w:sz w:val="18"/>
                <w:szCs w:val="18"/>
              </w:rPr>
              <w:t xml:space="preserve">Rozstrzygnięcie nadzorcze o nieważności w części. 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C1A6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C1A67">
              <w:rPr>
                <w:rFonts w:ascii="Arial Narrow" w:hAnsi="Arial Narrow" w:cs="Arial Narrow"/>
                <w:sz w:val="20"/>
                <w:szCs w:val="20"/>
              </w:rPr>
              <w:t>77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C1A6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3C1A67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2019-04-29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C1A67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80" w:tooltip="Przejdź do szczegółów informacji" w:history="1">
              <w:r w:rsidRPr="003C1A67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VIII/85/19 w sprawie obywatelskiej inicjatywy uchwałodawczej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C1A6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C1A67">
              <w:rPr>
                <w:rFonts w:ascii="Arial Narrow" w:hAnsi="Arial Narrow" w:cs="Arial Narrow"/>
                <w:sz w:val="20"/>
                <w:szCs w:val="20"/>
              </w:rPr>
              <w:t>VIII/85/19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C1A6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C1A67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C1A6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C1A67"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C1A6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1A67" w:rsidRDefault="00E55BF5" w:rsidP="00F6314A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 w:rsidRPr="003C1A67">
              <w:rPr>
                <w:rFonts w:ascii="Arial Narrow" w:hAnsi="Arial Narrow" w:cs="Arial Narrow"/>
                <w:sz w:val="18"/>
                <w:szCs w:val="18"/>
              </w:rPr>
              <w:t xml:space="preserve">Rozstrzygnięcie nadzorcze o nieważności w części. 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78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2019-04-29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81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VIII/84/19 w sprawie określenia sezonu kąpielowego oraz wykazu kąpielisk na terenie miasta Iławy w roku 2019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VIII/84/19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79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2019-04-29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82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VIII/83/19 w sprawie wskazania uczniom niektórych oddziałów klas VI szkół podstawowych, prowadzonych przez Gminę Miejską Iława, miejsca realizacji obowiązku szkolnego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VIII/83/19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80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2019-04-29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83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VIII/82/19 w sprawie ustalenia planu sieci publicznych szkół podstawowych prowadzonych przez Gminę Miejską Iława oraz określenia granic obwodów publicznych szkół podstawowych, od dnia 1 września 2019 roku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VIII/82/19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81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2019-04-29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84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VIII/81/19 zmieniająca uchwałę w sprawie przyjęcia zmian Lokalnego Programu Rewitalizacji dla Miasta Iławy do roku 2023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VIII/81/19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82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2019-04-29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85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VIII/80/19 w sprawi</w:t>
              </w:r>
              <w:r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e przeję</w:t>
              </w:r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cia pojazdów na własność Gminy Miejskiej Iława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VIII/80/19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W trakcie realizacji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83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2019-04-29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86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VIII/79/19 w sprawie dzierżawy nieruchomości stanowiących własność Gminy Miejskiej Iława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VIII/79/19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84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2019-04-29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87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VIII/78/19 w sprawie nabycia nieruchomości położonej przy ul. Piaskowej.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VIII/78/19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W trakcie realizacji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85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2019-04-29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88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VIII/77/19 w sprawie zbycia prawa własności nieruchomości położonej przy ul. Produkcyjnej.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VIII/77/19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86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2019-04-29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89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VIII/76/19 w sprawie zbycia prawa własności nieruchomości położonej przy ul. Warsztatowej.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VIII/76/19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 w:rsidRPr="00807BDA">
              <w:rPr>
                <w:rFonts w:ascii="Arial Narrow" w:hAnsi="Arial Narrow" w:cs="Arial Narrow"/>
                <w:sz w:val="18"/>
                <w:szCs w:val="18"/>
              </w:rPr>
              <w:t>Realizacja w 2020 r.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87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2019-04-29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90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VIII/75/19 w sprawie zmian w budżecie Miasta Iławy na 2019 rok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VIII/75/19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Uchwała kolegium RIO o nieważności w części.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88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2019-04-29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91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VIII/74/19 w sprawie zmiany Wieloletniej Prognozy Finansowej Miasta Iławy na lata 2019 - 2029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VIII/74/19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Uchwała kolegium RIO o nieważności w części.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89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2019-03-25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92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VII/73/19 w sprawie wyrażenia zgody na demontaż tablicy pamiątkowej na pomniku przy stadionie miejskim</w:t>
              </w:r>
              <w:r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 xml:space="preserve"> </w:t>
              </w:r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przy ul. Sienkiewicza w Iławie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VII/73/19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Unieważniony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Rozstrzygnięcie nadzorcze o nieważności w całości. Nie wymaga ponownego podjęcia.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90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2019-03-25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93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VII/72/19 w sprawie dzierżawy nieruchomości stanowiących własność Gminy Miejskiej Iława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VII/72/19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91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2019-03-25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94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VII/71/19 w sprawie zbycia prawa własności nieruchomości położonej przy ul. Usługowej.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VII/71/19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 w:rsidRPr="00807BDA">
              <w:rPr>
                <w:rFonts w:ascii="Arial Narrow" w:hAnsi="Arial Narrow" w:cs="Arial Narrow"/>
                <w:sz w:val="18"/>
                <w:szCs w:val="18"/>
              </w:rPr>
              <w:t>Realizacja w 2020 r.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92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2019-03-25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95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VII/70/19 w sprawie zbycia prawa własności nieruchomości położonych przy ul. Królowej Jadwigi.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VII/70/19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 w:rsidRPr="00807BDA">
              <w:rPr>
                <w:rFonts w:ascii="Arial Narrow" w:hAnsi="Arial Narrow" w:cs="Arial Narrow"/>
                <w:sz w:val="18"/>
                <w:szCs w:val="18"/>
              </w:rPr>
              <w:t>Realizacja w 2020 r.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B1D3C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B1D3C">
              <w:rPr>
                <w:rFonts w:ascii="Arial Narrow" w:hAnsi="Arial Narrow" w:cs="Arial Narrow"/>
                <w:sz w:val="20"/>
                <w:szCs w:val="20"/>
              </w:rPr>
              <w:t>93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B1D3C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3B1D3C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2019-03-25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B1D3C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96" w:tooltip="Przejdź do szczegółów informacji" w:history="1">
              <w:r w:rsidRPr="003B1D3C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VII/69/19 zmieniająca uchwałę w sprawie przystąpienia Gminy Miejskiej Iława do Zachodniomazurskiej Lokalnej Organizacji Turystycznej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B1D3C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B1D3C">
              <w:rPr>
                <w:rFonts w:ascii="Arial Narrow" w:hAnsi="Arial Narrow" w:cs="Arial Narrow"/>
                <w:sz w:val="20"/>
                <w:szCs w:val="20"/>
              </w:rPr>
              <w:t>VII/69/19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B1D3C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B1D3C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B1D3C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B1D3C"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B1D3C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B1D3C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94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2019-03-25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97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VII/68/19 w sprawie zmian w budżecie Miasta Iławy na 2019 rok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VII/68/19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95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2019-03-25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98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VII/67/19 w sprawie zmiany Wieloletniej Prognozy Finansowej Miasta Iławy na lata 2019 - 2029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VII/67/19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96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2019-02-25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99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VI/66/19 w sprawie powołania Miejskiej Rady Seniorów w Iławie oraz nadania jej statutu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VI/66/19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Unieważniony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Rozstrzygnięcie nadzorcze o nieważności w całości.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97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2019-02-25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00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VI/65/19 w sprawie wyrażenia zgody na wniesienie skargi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VI/65/19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Unieważniony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Rozstrzygnięcie nadzorcze o nieważności w całości.. Nie wymaga ponownego podjęcia.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98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2019-02-25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01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VI/64/19 w sprawie sprzedaży prawa własności nieruchomości położonej przy ul. Ostródzkiej.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VI/64/19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99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2019-02-25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02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VI/63/19 w sprawie dzierżawy nieruchomości stanowiących własność Gminy Miejskiej Iława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VI/63/19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100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2019-02-25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03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VI/62/19 w sprawie podwyższenia kapitału zakładowego spółki Zakład Komunikacji Miejskiej Spółka z o.o. w Iławie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VI/62/19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101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2019-02-25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04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VI/61/19 w sprawie określenia regulaminu otwartego konkursu ofert oraz kryteriów wyboru ofert na zapewnienie możliwości korzystania z wychowania przedszkolnego w niepublicznych przedszkolach i niepublicznych innych formach wychowania przedszkolnego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VI/61/19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102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2019-02-25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05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VI/60/19 w sprawie udzielenia bonifikaty od opłaty wnoszonej jednorazowo za przekształcenie prawa użytkowania wieczystego w prawo własności nieruchomości stanowiących własność Gminy Miejskiej Iława, zabudowanych na cele mieszkaniowe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VI/60/19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 w:rsidRPr="00807BDA">
              <w:rPr>
                <w:rFonts w:ascii="Arial Narrow" w:hAnsi="Arial Narrow" w:cs="Arial Narrow"/>
                <w:sz w:val="18"/>
                <w:szCs w:val="18"/>
              </w:rPr>
              <w:t>Realizacja w  2019 i 2020 r.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103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2019-02-25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06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VI/59/19 w sprawie określenia Programu opieki nad zwierzętami bezdomnymi oraz zapobiegania bezdomności zwierząt na terenie miasta Iławy w roku 2019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VI/59/19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Nieobowiązujący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 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104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2019-02-25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07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VI/58/19 w sprawie zmian w budżecie Miasta Iławy na 2019 rok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VI/58/19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105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2019-02-25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08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VI/57/19 w sprawie zmiany Wieloletniej Prognozy Finansowej Miasta Iławy na lata 2019 - 2029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VI/57/19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106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2019-01-28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09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V/56/19 w sprawie obywatelskiej inicjatywy uchwałodawczej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V/56/19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Unieważniony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 w:rsidRPr="003C7371">
              <w:rPr>
                <w:rFonts w:ascii="Arial Narrow" w:hAnsi="Arial Narrow" w:cs="Arial Narrow"/>
                <w:sz w:val="18"/>
                <w:szCs w:val="18"/>
              </w:rPr>
              <w:t xml:space="preserve">Rozstrzygnięcie nadzorcze o nieważności </w:t>
            </w:r>
            <w:r>
              <w:rPr>
                <w:rFonts w:ascii="Arial Narrow" w:hAnsi="Arial Narrow" w:cs="Arial Narrow"/>
                <w:sz w:val="18"/>
                <w:szCs w:val="18"/>
              </w:rPr>
              <w:t xml:space="preserve">uchwały </w:t>
            </w:r>
            <w:r w:rsidRPr="003C7371">
              <w:rPr>
                <w:rFonts w:ascii="Arial Narrow" w:hAnsi="Arial Narrow" w:cs="Arial Narrow"/>
                <w:sz w:val="18"/>
                <w:szCs w:val="18"/>
              </w:rPr>
              <w:t>w całości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107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2019-01-28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10" w:tooltip="Przejdź do szczegółów informacji" w:history="1">
              <w:r w:rsidRPr="005E6D47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V/55/19 w sprawie ogłoszenia roku 2019 w mieście Iława „Rokiem Kazimierza Piechowskiego”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V/55/19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5E6D47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5E6D47"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5E6D47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108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2019-01-28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11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V/54/19 w sprawie nabycia nieruchomości położonej przy ul. Zalewskiej.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V/54/19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109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2019-01-28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12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V/53/19 w sprawie zbycia prawa własności nieruchomości położonej przy ul. Wyczółkowskiego.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V/53/19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110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2019-01-28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13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V/52/19 w sprawie zbycia prawa własności nieruchomości położonej przy ul. Gierymskiego.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V/52/19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 w:rsidRPr="00242814">
              <w:rPr>
                <w:rFonts w:ascii="Arial Narrow" w:hAnsi="Arial Narrow" w:cs="Arial Narrow"/>
                <w:sz w:val="18"/>
                <w:szCs w:val="18"/>
              </w:rPr>
              <w:t>Uchwała nie będzie realizowana. Wnioskodawca zrezygnował z nabycia nieruchomości</w:t>
            </w: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111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2019-01-28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14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V/51/19 w sprawie przyjęcia Programu Wspierania Rodziny w Gminie Miejskiej Iława na lata 2019 - 2021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V/51/19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112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2019-01-28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15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V/50/19 w sprawie udzielenia pomocy finansowej Związkowi Gmin „Jeziorak”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V/50/19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113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2019-01-28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16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V/49/19 w sprawie udzielenia pomocy finansowej Powiatowi Iławskiemu na szkolenie dzieci i młodzieży w zakresie żeglarstwa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V/49/19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114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2019-01-28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17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V/48/19 w sprawie udzielenia pomocy finansowej Powiatowi Iławskiemu na realizację zadania publicznego o charakterze ponadgminnym, określonego w art. 4 ust. 1 pkt 33 ustawy o działalności pożytku publicznego i o wolontariacie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V/48/19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115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2019-01-28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18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V/47/19 w sprawie udzielenia pomocy finansowej Województwu Warmińsko-Mazurskiemu na funkcjonowanie biura w Brukseli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V/47/19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116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2019-01-28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19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V/46/19 w sprawie zmian w budżecie Miasta Iławy na 2019 rok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V/46/19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  <w:tr w:rsidR="00E55BF5" w:rsidRPr="00242814">
        <w:trPr>
          <w:gridBefore w:val="1"/>
          <w:tblCellSpacing w:w="15" w:type="dxa"/>
        </w:trPr>
        <w:tc>
          <w:tcPr>
            <w:tcW w:w="38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</w:rPr>
              <w:t>117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A843E8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  <w:vertAlign w:val="superscript"/>
              </w:rPr>
            </w:pPr>
            <w:r w:rsidRPr="00A843E8">
              <w:rPr>
                <w:rFonts w:ascii="Arial Narrow" w:hAnsi="Arial Narrow" w:cs="Arial Narrow"/>
                <w:sz w:val="20"/>
                <w:szCs w:val="20"/>
                <w:vertAlign w:val="superscript"/>
              </w:rPr>
              <w:t>2019-01-28</w:t>
            </w:r>
          </w:p>
        </w:tc>
        <w:tc>
          <w:tcPr>
            <w:tcW w:w="3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rPr>
                <w:rFonts w:ascii="Arial Narrow" w:hAnsi="Arial Narrow" w:cs="Arial Narrow"/>
                <w:sz w:val="20"/>
                <w:szCs w:val="20"/>
              </w:rPr>
            </w:pPr>
            <w:hyperlink r:id="rId120" w:tooltip="Przejdź do szczegółów informacji" w:history="1">
              <w:r w:rsidRPr="003F630E">
                <w:rPr>
                  <w:rStyle w:val="Hyperlink"/>
                  <w:rFonts w:ascii="Arial Narrow" w:hAnsi="Arial Narrow" w:cs="Arial Narrow"/>
                  <w:color w:val="auto"/>
                  <w:sz w:val="20"/>
                  <w:szCs w:val="20"/>
                  <w:u w:val="none"/>
                </w:rPr>
                <w:t>Uchwała Rady Miejskiej w Iławie nr V/45/19 w sprawie zmiany Wieloletniej Prognozy Finansowej Miasta Iławy na lata 2019 - 2029</w:t>
              </w:r>
            </w:hyperlink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3F630E">
              <w:rPr>
                <w:rFonts w:ascii="Arial Narrow" w:hAnsi="Arial Narrow" w:cs="Arial Narrow"/>
                <w:sz w:val="20"/>
                <w:szCs w:val="20"/>
              </w:rPr>
              <w:t>V/45/19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3F630E">
              <w:rPr>
                <w:rFonts w:ascii="Arial Narrow" w:hAnsi="Arial Narrow" w:cs="Arial Narrow"/>
                <w:sz w:val="16"/>
                <w:szCs w:val="16"/>
              </w:rPr>
              <w:t>Obowiązujący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+</w:t>
            </w:r>
          </w:p>
        </w:tc>
        <w:tc>
          <w:tcPr>
            <w:tcW w:w="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5BF5" w:rsidRPr="003F630E" w:rsidRDefault="00E55BF5" w:rsidP="00D01CE9">
            <w:pPr>
              <w:spacing w:line="240" w:lineRule="auto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55BF5" w:rsidRPr="003C7371" w:rsidRDefault="00E55BF5" w:rsidP="00D01CE9">
            <w:pPr>
              <w:spacing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</w:tr>
    </w:tbl>
    <w:p w:rsidR="00E55BF5" w:rsidRPr="009E3FEB" w:rsidRDefault="00E55BF5" w:rsidP="009E3FEB">
      <w:pPr>
        <w:rPr>
          <w:rFonts w:ascii="Arial Narrow" w:hAnsi="Arial Narrow" w:cs="Arial Narrow"/>
          <w:sz w:val="20"/>
          <w:szCs w:val="20"/>
        </w:rPr>
      </w:pPr>
    </w:p>
    <w:p w:rsidR="00E55BF5" w:rsidRPr="009E3FEB" w:rsidRDefault="00E55BF5" w:rsidP="009E3FEB">
      <w:pPr>
        <w:rPr>
          <w:rFonts w:ascii="Arial Narrow" w:hAnsi="Arial Narrow" w:cs="Arial Narrow"/>
          <w:sz w:val="20"/>
          <w:szCs w:val="20"/>
        </w:rPr>
      </w:pPr>
    </w:p>
    <w:sectPr w:rsidR="00E55BF5" w:rsidRPr="009E3FEB" w:rsidSect="009958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6643"/>
    <w:rsid w:val="000034B7"/>
    <w:rsid w:val="000077C2"/>
    <w:rsid w:val="0006107B"/>
    <w:rsid w:val="0009161D"/>
    <w:rsid w:val="000E5659"/>
    <w:rsid w:val="00123323"/>
    <w:rsid w:val="00183AD0"/>
    <w:rsid w:val="001F06DD"/>
    <w:rsid w:val="0021276D"/>
    <w:rsid w:val="0022471D"/>
    <w:rsid w:val="002300B0"/>
    <w:rsid w:val="0024101B"/>
    <w:rsid w:val="00242814"/>
    <w:rsid w:val="00265230"/>
    <w:rsid w:val="00294C73"/>
    <w:rsid w:val="002E1D70"/>
    <w:rsid w:val="00385771"/>
    <w:rsid w:val="003B1D3C"/>
    <w:rsid w:val="003C1A67"/>
    <w:rsid w:val="003C7371"/>
    <w:rsid w:val="003E6913"/>
    <w:rsid w:val="003F630E"/>
    <w:rsid w:val="004106EA"/>
    <w:rsid w:val="004150A3"/>
    <w:rsid w:val="004226ED"/>
    <w:rsid w:val="00480939"/>
    <w:rsid w:val="00501D78"/>
    <w:rsid w:val="00520B63"/>
    <w:rsid w:val="005A105F"/>
    <w:rsid w:val="005E6D47"/>
    <w:rsid w:val="00636332"/>
    <w:rsid w:val="006808E6"/>
    <w:rsid w:val="0068216B"/>
    <w:rsid w:val="006C038D"/>
    <w:rsid w:val="006E2831"/>
    <w:rsid w:val="007006D9"/>
    <w:rsid w:val="007063E4"/>
    <w:rsid w:val="00710B40"/>
    <w:rsid w:val="007172F4"/>
    <w:rsid w:val="00722315"/>
    <w:rsid w:val="00770BAF"/>
    <w:rsid w:val="00785E07"/>
    <w:rsid w:val="0080465E"/>
    <w:rsid w:val="00807BDA"/>
    <w:rsid w:val="00823C16"/>
    <w:rsid w:val="008509E9"/>
    <w:rsid w:val="008869E9"/>
    <w:rsid w:val="008A4264"/>
    <w:rsid w:val="008D05CF"/>
    <w:rsid w:val="008D5176"/>
    <w:rsid w:val="008F5497"/>
    <w:rsid w:val="009609FB"/>
    <w:rsid w:val="00985048"/>
    <w:rsid w:val="0099582A"/>
    <w:rsid w:val="009C393C"/>
    <w:rsid w:val="009E3FEB"/>
    <w:rsid w:val="00A45E28"/>
    <w:rsid w:val="00A7203F"/>
    <w:rsid w:val="00A843E8"/>
    <w:rsid w:val="00AC0347"/>
    <w:rsid w:val="00B20D2F"/>
    <w:rsid w:val="00B50B73"/>
    <w:rsid w:val="00B708B3"/>
    <w:rsid w:val="00B929C8"/>
    <w:rsid w:val="00BE4968"/>
    <w:rsid w:val="00BE61D8"/>
    <w:rsid w:val="00C7266B"/>
    <w:rsid w:val="00C72CE9"/>
    <w:rsid w:val="00CE0E1A"/>
    <w:rsid w:val="00D01CE9"/>
    <w:rsid w:val="00D24BCA"/>
    <w:rsid w:val="00D35116"/>
    <w:rsid w:val="00D546BA"/>
    <w:rsid w:val="00D54E4C"/>
    <w:rsid w:val="00D73683"/>
    <w:rsid w:val="00DA4AEB"/>
    <w:rsid w:val="00DA5651"/>
    <w:rsid w:val="00DA5D5E"/>
    <w:rsid w:val="00DC6F68"/>
    <w:rsid w:val="00E0098D"/>
    <w:rsid w:val="00E55BF5"/>
    <w:rsid w:val="00EB1EA5"/>
    <w:rsid w:val="00ED62C9"/>
    <w:rsid w:val="00EE6643"/>
    <w:rsid w:val="00F071A2"/>
    <w:rsid w:val="00F2079C"/>
    <w:rsid w:val="00F356C1"/>
    <w:rsid w:val="00F5612F"/>
    <w:rsid w:val="00F6314A"/>
    <w:rsid w:val="00FA0A51"/>
    <w:rsid w:val="00FC5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82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E66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37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7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7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7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bip.umilawa.pl/akty/1505/1391/Uchwala_Rady_Miejskiej_w_Ilawie_nr_XIV_2F141_2F19_w_sprawie_rozstrzygniecia_wniosku_mieszkancow_ul__Jagielly/" TargetMode="External"/><Relationship Id="rId117" Type="http://schemas.openxmlformats.org/officeDocument/2006/relationships/hyperlink" Target="http://bip.umilawa.pl/akty/1505/1289/Uchwala_Rady_Miejskiej_w_Ilawie_nr_V_2F48_2F19_w_sprawie_udzielenia_pomocy_finansowej_Powiatowi_Ilawskiemu_na_realizacje_zadania_publicznego_o_C2_A0charakterze_ponadgminnym_2C_okreslonego_w_C2_A0art__C2_A04_C2_A0ust__C2_A01_C2_A0pkt_C2_A033_C2_A0ustawy_o_C2_A0dzialalnosci_pozytku_publicznego_i_C2_A0o_wolontariacie/" TargetMode="External"/><Relationship Id="rId21" Type="http://schemas.openxmlformats.org/officeDocument/2006/relationships/hyperlink" Target="http://bip.umilawa.pl/akty/1505/1398/Uchwala_Rady_Miejskiej_w_Ilawie_nr_XV_2F148_2F19_w_sprawie_przyjecia_projektu_regulaminu_dostarczania_wody_i_C2_A0odprowadzania_sciekow/" TargetMode="External"/><Relationship Id="rId42" Type="http://schemas.openxmlformats.org/officeDocument/2006/relationships/hyperlink" Target="http://bip.umilawa.pl/akty/1505/1372/Uchwala_Rady_Miejskiej_w_Ilawie_nr_XI_2F123_2F19_w_sprawie_zbycia_prawa_wlasnosci_nieruchomosci_polozonej_przy_ul__Kajki/" TargetMode="External"/><Relationship Id="rId47" Type="http://schemas.openxmlformats.org/officeDocument/2006/relationships/hyperlink" Target="http://bip.umilawa.pl/akty/1505/1367/Uchwala_Rady_Miejskiej_w_Ilawie_nr_XI_2F118_2F19_w_sprawie_zgloszenia_kandydata_na_lawnika_2C_ktore_pozostawia_sie_bez_dalszego_biegu/" TargetMode="External"/><Relationship Id="rId63" Type="http://schemas.openxmlformats.org/officeDocument/2006/relationships/hyperlink" Target="http://bip.umilawa.pl/akty/1505/1348/Uchwala_Rady_Miejskiej_w_Ilawie_nr_X_2F102_2F19_w_sprawie_obciazenia_nieruchomosci_polozonej_w_C2_A0Ilawie_przy_ul__Kosciuszki/" TargetMode="External"/><Relationship Id="rId68" Type="http://schemas.openxmlformats.org/officeDocument/2006/relationships/hyperlink" Target="http://bip.umilawa.pl/akty/1505/1343/Uchwala_Rady_Miejskiej_w_Ilawie_nr_X_2F97_2F19_w_sprawie_zatwierdzenia_sprawozdania_finansowego_za_2018_C2_A0rok/" TargetMode="External"/><Relationship Id="rId84" Type="http://schemas.openxmlformats.org/officeDocument/2006/relationships/hyperlink" Target="http://bip.umilawa.pl/akty/1505/1326/Uchwala_Rady_Miejskiej_w_Ilawie_nr_VIII_2F81_2F19_zmieniajaca_uchwale_w_C2_A0sprawie_przyjecia_zmian_Lokalnego_Programu_Rewitalizacji_dla_Miasta_Ilawy_do_roku_2023/" TargetMode="External"/><Relationship Id="rId89" Type="http://schemas.openxmlformats.org/officeDocument/2006/relationships/hyperlink" Target="http://bip.umilawa.pl/akty/1505/1321/Uchwala_Rady_Miejskiej_w_Ilawie_nr_VIII_2F76_2F19_w_sprawie_zbycia_prawa_wlasnosci_nieruchomosci_polozonej_przy_ul__Warsztatowej/" TargetMode="External"/><Relationship Id="rId112" Type="http://schemas.openxmlformats.org/officeDocument/2006/relationships/hyperlink" Target="http://bip.umilawa.pl/akty/1505/1294/Uchwala_Rady_Miejskiej_w_Ilawie_nr_V_2F53_2F19_w_sprawie_zbycia_prawa_wlasnosci_nieruchomosci_polozonej_przy_ul__Wyczolkowskiego/" TargetMode="External"/><Relationship Id="rId16" Type="http://schemas.openxmlformats.org/officeDocument/2006/relationships/hyperlink" Target="http://bip.umilawa.pl/akty/1505/1403/Uchwala_Rady_Miejskiej_w_Ilawie_nr_XV_2F153_2F19_w_sprawie_udzielenia_Burmistrzowi_Miasta_Ilawy_upowaznienia_do_zawarcia_z_C2_A0Gmina_Lubawa_umowy_dotyczacej_wspoldzialania_pomiedzy_jednostkami_samorzadu_gminnego_w_C2_A0sprawie_przyjmowania_i_C2_A0utrzymywania_psow_z_C2_A0terenu_Gminy_Lubawa_w_C2_A0schronisku_dla_bezdomnych_zwierzat_w_C2_A0Ilawie_w_C2_A02020_C2_A0r/" TargetMode="External"/><Relationship Id="rId107" Type="http://schemas.openxmlformats.org/officeDocument/2006/relationships/hyperlink" Target="http://bip.umilawa.pl/akty/1505/1299/Uchwala_Rady_Miejskiej_w_Ilawie_nr_VI_2F58_2F19_w_sprawie_zmian_w_C2_A0budzecie_Miasta_Ilawy_na_2019_C2_A0rok/" TargetMode="External"/><Relationship Id="rId11" Type="http://schemas.openxmlformats.org/officeDocument/2006/relationships/hyperlink" Target="http://bip.umilawa.pl/akty/1505/1412/Uchwala_Rady_Miejskiej_w_Ilawie_nr_XVI_2F162_2F19_w_sprawie_stawek_oplaty_od_posiadania_psow/" TargetMode="External"/><Relationship Id="rId32" Type="http://schemas.openxmlformats.org/officeDocument/2006/relationships/hyperlink" Target="http://bip.umilawa.pl/akty/1505/1382/Uchwala_Rady_Miejskiej_w_Ilawie_nr_XIII_2F133_2F19_w_sprawie_zmian_w_C2_A0budzecie_Miasta_Ilawy_na_2019_C2_A0rok/" TargetMode="External"/><Relationship Id="rId37" Type="http://schemas.openxmlformats.org/officeDocument/2006/relationships/hyperlink" Target="http://bip.umilawa.pl/akty/1505/1377/Uchwala_Rady_Miejskiej_w_Ilawie_nr_XII_2F128_2F19_w_sprawie_zmian_w_C2_A0budzecie_Miasta_Ilawy_na_2019_C2_A0rok/" TargetMode="External"/><Relationship Id="rId53" Type="http://schemas.openxmlformats.org/officeDocument/2006/relationships/hyperlink" Target="http://bip.umilawa.pl/akty/1505/1358/Uchwala_Rady_Miejskiej_w_Ilawie_nr_X_2F112_2F19_w_sprawie_przyjecia_apelu_do_Prezesa_Rady_Ministrow_w_C2_A0sprawie_budowy_drogi_ekspresowej__i_C2_A0udzialu_w_C2_A0konsultacjach_publicznych_dotyczacych_oceny_rozwoju_Transeuropejskiej_Sieci_Transportowej_TEN-T/" TargetMode="External"/><Relationship Id="rId58" Type="http://schemas.openxmlformats.org/officeDocument/2006/relationships/hyperlink" Target="http://bip.umilawa.pl/akty/1505/1353/Uchwala_Rady_Miejskiej_w_Ilawie_nr_X_2F107_2F19_w_sprawie_powolania_Miejskiej_Rady_Seniorow_w_C2_A0Ilawie_oraz_nadania_jej_statutu/" TargetMode="External"/><Relationship Id="rId74" Type="http://schemas.openxmlformats.org/officeDocument/2006/relationships/hyperlink" Target="http://bip.umilawa.pl/akty/1505/1337/Uchwala_Rady_Miejskiej_w_Ilawie_nr_IX_2F91_2F19_w_sprawie_zmian_w_C2_A0budzecie_Miasta_Ilawy_na_2019_C2_A0rok/" TargetMode="External"/><Relationship Id="rId79" Type="http://schemas.openxmlformats.org/officeDocument/2006/relationships/hyperlink" Target="http://bip.umilawa.pl/akty/1505/1331/Uchwala_Rady_Miejskiej_w_Ilawie_nr_VIII_2F86_2F19_w_sprawie_wprowadzenia_regulaminu_okreslajacego_zasady_i_C2_A0tryb_korzystania_z_C2_A0obiektu_Ekologicznej_Mini_Przystani_Zeglarskiej_przy_ul__J__Dabrowskiego_11_C2_A0A_C2_A0w_Ilawie/" TargetMode="External"/><Relationship Id="rId102" Type="http://schemas.openxmlformats.org/officeDocument/2006/relationships/hyperlink" Target="http://bip.umilawa.pl/akty/1505/1304/Uchwala_Rady_Miejskiej_w_Ilawie_nr_VI_2F63_2F19_w_sprawie_dzierzawy_nieruchomosci_stanowiacych_wlasnosc_Gminy_Miejskiej_Ilawa/" TargetMode="External"/><Relationship Id="rId5" Type="http://schemas.openxmlformats.org/officeDocument/2006/relationships/hyperlink" Target="http://bip.umilawa.pl/akty/1505/1419/Uchwala_Rady_Miejskiej_w_Ilawie_nr_XVI_2F169_2F19_w_sprawie_dyzurow_radnych_w_C2_A0I_polroczu_2020_C2_A0roku/" TargetMode="External"/><Relationship Id="rId61" Type="http://schemas.openxmlformats.org/officeDocument/2006/relationships/hyperlink" Target="http://bip.umilawa.pl/akty/1505/1350/Uchwala_Rady_Miejskiej_w_Ilawie_nr_X_2F104_2F19_w_sprawie_ustalenia_czasu_przeznaczonego_na_realizacje_bezplatnego_nauczania_2C_wychowania_i_C2_A0opieki_w_C2_A0przedszkolach_oraz_okreslenia_wysokosci_oplat_za_korzystanie_z_C2_A0wychowania_przedszkolnego_uczniow_objetych_wychowaniem_przedszkolnym_do_konca_roku_szkolnego_w_C2_A0roku_kalendarzowym_2C_w_C2_A0ktorym_koncza_6_C2_A0lat_2C__w_C2_A0przedszkolach_prowadzonych_przez_Gmine_Miejska_Ilawa/" TargetMode="External"/><Relationship Id="rId82" Type="http://schemas.openxmlformats.org/officeDocument/2006/relationships/hyperlink" Target="http://bip.umilawa.pl/akty/1505/1328/Uchwala_Rady_Miejskiej_w_Ilawie_nr_VIII_2F83_2F19_w_sprawie_wskazania_uczniom_niektorych_oddzialow_klas_VI_szkol_podstawowych_2C_prowadzonych_przez_Gmine_Miejska_Ilawa_2C_miejsca_realizacji_obowiazku_szkolnego/" TargetMode="External"/><Relationship Id="rId90" Type="http://schemas.openxmlformats.org/officeDocument/2006/relationships/hyperlink" Target="http://bip.umilawa.pl/akty/1505/1320/Uchwala_Rady_Miejskiej_w_Ilawie_nr_VIII_2F75_2F19_w_sprawie_zmian_w_C2_A0budzecie_Miasta_Ilawy_na_2019_C2_A0rok/" TargetMode="External"/><Relationship Id="rId95" Type="http://schemas.openxmlformats.org/officeDocument/2006/relationships/hyperlink" Target="http://bip.umilawa.pl/akty/1505/1312/Uchwala_Rady_Miejskiej_w_Ilawie_nr_VII_2F70_2F19_w_sprawie_zbycia_prawa_wlasnosci_nieruchomosci_polozonych_przy_ul__Krolowej_Jadwigi/" TargetMode="External"/><Relationship Id="rId19" Type="http://schemas.openxmlformats.org/officeDocument/2006/relationships/hyperlink" Target="http://bip.umilawa.pl/akty/1505/1400/Uchwala_Rady_Miejskiej_w_Ilawie_nr_XV_2F150_2F19_w_sprawie_przyznania_nieruchomosci_zamiennej_polozonej_przy_ul__Zielonej/" TargetMode="External"/><Relationship Id="rId14" Type="http://schemas.openxmlformats.org/officeDocument/2006/relationships/hyperlink" Target="http://bip.umilawa.pl/akty/1505/1405/Uchwala_Rady_Miejskiej_w_Ilawie_nr_XV_2F155_2F19_w_sprawie_udzielenia_Burmistrzowi_Miasta_Ilawy_upowaznienia_do_zawarcia_z_C2_A0Gmina_Ilawa_umowy_dotyczacej_wspoldzialania_pomiedzy_jednostkami_samorzadu_gminnego_w_C2_A0sprawie_przyjmowania_i_C2_A0utrzymywania_psow_i_C2_A0kotow_z_C2_A0terenu_Gminy_Ilawa_w_C2_A0schronisku_dla_bezdomnych_zwierzat_w_C2_A0Ilawie_w_C2_A02020_C2_A0r/" TargetMode="External"/><Relationship Id="rId22" Type="http://schemas.openxmlformats.org/officeDocument/2006/relationships/hyperlink" Target="http://bip.umilawa.pl/akty/1505/1397/Uchwala_Rady_Miejskiej_w_Ilawie_nr_XV_2F147_2F19_w_sprawie_przyjecia_regulaminu_udzielania_dotacji_celowej_na_zadania_zwiazane_ze_zmiana_systemu_ogrzewania_na_ogrzewanie_proekologiczne_w_C2_A0budynkach_mieszkalnych_na_terenie_Miasta_Ilawy_na_lata_2020-2024/" TargetMode="External"/><Relationship Id="rId27" Type="http://schemas.openxmlformats.org/officeDocument/2006/relationships/hyperlink" Target="http://bip.umilawa.pl/akty/1505/1390/Uchwala_Rady_Miejskiej_w_Ilawie_nr_XIV_2F140_2F19_w_sprawie_zbycia_udzialow_w_C2_A0nieruchomosci_polozonej_przy_ul__Wyszynskiego/" TargetMode="External"/><Relationship Id="rId30" Type="http://schemas.openxmlformats.org/officeDocument/2006/relationships/hyperlink" Target="http://bip.umilawa.pl/akty/1505/1387/Uchwala_Rady_Miejskiej_w_Ilawie_nr_XIV_2F137_2F19_zmieniajaca_uchwale_w_C2_A0sprawie_stawek_oplaty_targowej_i_C2_A0sposobu_jej_poboru/" TargetMode="External"/><Relationship Id="rId35" Type="http://schemas.openxmlformats.org/officeDocument/2006/relationships/hyperlink" Target="http://bip.umilawa.pl/akty/1505/1379/Uchwala_Rady_Miejskiej_w_Ilawie_nr_XIII_2F130_2F19_w_sprawie_dzierzawy_nieruchomosci_stanowiacych_wlasnosc_Gminy_Miejskiej_Ilawa/" TargetMode="External"/><Relationship Id="rId43" Type="http://schemas.openxmlformats.org/officeDocument/2006/relationships/hyperlink" Target="http://bip.umilawa.pl/akty/1505/1371/Uchwala_Rady_Miejskiej_w_Ilawie_nr_XI_2F122_2F19_w_sprawie_zmiany_uchwaly_dotyczacej_zbycia_prawa_wlasnosci_nieruchomosci_polozonej_przyul__Mickiewicza/" TargetMode="External"/><Relationship Id="rId48" Type="http://schemas.openxmlformats.org/officeDocument/2006/relationships/hyperlink" Target="http://bip.umilawa.pl/akty/1505/1366/Uchwala_Rady_Miejskiej_w_Ilawie_nr_XI_2F117_2F19_w_sprawie_rozstrzygniecia_wniosku_mieszkanki/" TargetMode="External"/><Relationship Id="rId56" Type="http://schemas.openxmlformats.org/officeDocument/2006/relationships/hyperlink" Target="http://bip.umilawa.pl/akty/1505/1355/Uchwala_Rady_Miejskiej_w_Ilawie_nr_X_2F109_2F19_w_sprawie_upowaznienia_Komisji_Rewizyjnej_do_przeprowadzenia_kontroli/" TargetMode="External"/><Relationship Id="rId64" Type="http://schemas.openxmlformats.org/officeDocument/2006/relationships/hyperlink" Target="http://bip.umilawa.pl/akty/1505/1347/Uchwala_Rady_Miejskiej_w_Ilawie_nr_X_2F101_2F19_w_sprawie_dzierzawy_nieruchomosci_stanowiacych_wlasnosc_Gminy_Miejskiej_Ilawa/" TargetMode="External"/><Relationship Id="rId69" Type="http://schemas.openxmlformats.org/officeDocument/2006/relationships/hyperlink" Target="http://bip.umilawa.pl/akty/1505/1342/Uchwala_Rady_Miejskiej_w_Ilawie_nr_X_2F96_2F19_w_sprawie_nieudzielenia_wotum_zaufania_Burmistrzowi_Miasta_Ilawy/" TargetMode="External"/><Relationship Id="rId77" Type="http://schemas.openxmlformats.org/officeDocument/2006/relationships/hyperlink" Target="http://bip.umilawa.pl/akty/1505/1333/Uchwala_Rady_Miejskiej_w_Ilawie_nr_VIII_2F88_2F19_w_sprawie_odwolania_Skarbnika_Miasta_Ilawy/" TargetMode="External"/><Relationship Id="rId100" Type="http://schemas.openxmlformats.org/officeDocument/2006/relationships/hyperlink" Target="http://bip.umilawa.pl/akty/1505/1306/Uchwala_Rady_Miejskiej_w_Ilawie_nr_VI_2F65_2F19_w_sprawie_wyrazenia_zgody_na_wniesienie_skargi/" TargetMode="External"/><Relationship Id="rId105" Type="http://schemas.openxmlformats.org/officeDocument/2006/relationships/hyperlink" Target="http://bip.umilawa.pl/akty/1505/1301/Uchwala_Rady_Miejskiej_w_Ilawie_nr_VI_2F60_2F19_w_sprawie_udzielenia_bonifikaty_od_oplaty_wnoszonej_jednorazowo_za_przeksztalcenie_prawa_uzytkowania_wieczystego_w_C2_A0prawo_wlasnosci_nieruchomosci_stanowiacych_wlasnosc_Gminy_Miejskiej_Ilawa_2C_zabudowanych_na_cele_mieszkaniowe/" TargetMode="External"/><Relationship Id="rId113" Type="http://schemas.openxmlformats.org/officeDocument/2006/relationships/hyperlink" Target="http://bip.umilawa.pl/akty/1505/1293/Uchwala_Rady_Miejskiej_w_Ilawie_nr_V_2F52_2F19_w_sprawie_zbycia_prawa_wlasnosci_nieruchomosci_polozonej_przy_ul__Gierymskiego/" TargetMode="External"/><Relationship Id="rId118" Type="http://schemas.openxmlformats.org/officeDocument/2006/relationships/hyperlink" Target="http://bip.umilawa.pl/akty/1505/1288/Uchwala_Rady_Miejskiej_w_Ilawie_nr_V_2F47_2F19_w_sprawie_udzielenia_pomocy_finansowej_Wojewodztwu_Warminsko-Mazurskiemu_na_funkcjonowanie_biura_w_C2_A0Brukseli/" TargetMode="External"/><Relationship Id="rId8" Type="http://schemas.openxmlformats.org/officeDocument/2006/relationships/hyperlink" Target="http://bip.umilawa.pl/akty/1505/1416/Uchwala_Rady_Miejskiej_w_Ilawie_nr_XVI_2F166_2F19_w_sprawie_wyrazenia_zgody_na_udzielenie_bonifikaty_od_oplat_rocznych_z_C2_A0tytulu_trwalego_zarzadu/" TargetMode="External"/><Relationship Id="rId51" Type="http://schemas.openxmlformats.org/officeDocument/2006/relationships/hyperlink" Target="http://bip.umilawa.pl/akty/1505/1363/Uchwala_Rady_Miejskiej_w_Ilawie_nr_XI_2F114_2F19_w_sprawie_zmiany_Wieloletniej_Prognozy_Finansowej_Miasta_Ilawy_na_lata_2019_C2_A0-_2029/" TargetMode="External"/><Relationship Id="rId72" Type="http://schemas.openxmlformats.org/officeDocument/2006/relationships/hyperlink" Target="http://bip.umilawa.pl/akty/1505/1339/Uchwala_Rady_Miejskiej_w_Ilawie_nr_IX_2F93_2F19_w_sprawie_podniesienia_kapitalu_zakladowego_Ilawskiego_Towarzystwa_Budownictwa_Spolecznego_Zarzad_Gospodarki_Lokalami_Spolka_z_C2_A0o__o__w_C2_A0Ilawie/" TargetMode="External"/><Relationship Id="rId80" Type="http://schemas.openxmlformats.org/officeDocument/2006/relationships/hyperlink" Target="http://bip.umilawa.pl/akty/1505/1330/Uchwala_Rady_Miejskiej_w_Ilawie_nr_VIII_2F85_2F19_w_sprawie_obywatelskiej_inicjatywy_uchwalodawczej/" TargetMode="External"/><Relationship Id="rId85" Type="http://schemas.openxmlformats.org/officeDocument/2006/relationships/hyperlink" Target="http://bip.umilawa.pl/akty/1505/1325/Uchwala_Rady_Miejskiej_w_Ilawie_nr_VIII_2F80_2F19_w_sprawie_przejecia__pojazdow_na_wlasnosc_Gminy_Miejskiej_Ilawa/" TargetMode="External"/><Relationship Id="rId93" Type="http://schemas.openxmlformats.org/officeDocument/2006/relationships/hyperlink" Target="http://bip.umilawa.pl/akty/1505/1314/Uchwala_Rady_Miejskiej_w_Ilawie_nr_VII_2F72_2F19_w_sprawie_dzierzawy_nieruchomosci_stanowiacych_wlasnosc_Gminy_Miejskiej_Ilawa/" TargetMode="External"/><Relationship Id="rId98" Type="http://schemas.openxmlformats.org/officeDocument/2006/relationships/hyperlink" Target="http://bip.umilawa.pl/akty/1505/1309/Uchwala_Rady_Miejskiej_w_Ilawie_nr_VII_2F67_2F19_w_sprawie_zmiany_Wieloletniej_Prognozy_Finansowej_Miasta_Ilawy_na_lata_2019_C2_A0-_2029/" TargetMode="External"/><Relationship Id="rId121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://bip.umilawa.pl/akty/1505/1407/Uchwala_Rady_Miejskiej_w_Ilawie_nr_XV_2F157_2F19_w_sprawie_przyjecia_Rocznego_Programu_Wspolpracy_Miasta_Ilawy_z_C2_A0organizacjami_pozarzadowymi_oraz_innymi_podmiotami_prowadzacymi_dzialalnosc_pozytku_publicznego_na_rok_2020/" TargetMode="External"/><Relationship Id="rId17" Type="http://schemas.openxmlformats.org/officeDocument/2006/relationships/hyperlink" Target="http://bip.umilawa.pl/akty/1505/1402/Uchwala_Rady_Miejskiej_w_Ilawie_nr_XV_2F152_2F19_w_sprawie_udzielenia_Burmistrzowi_Miasta_Ilawy_upowaznienia_do_zawarcia_z_C2_A0Gmina_Biskupiec_umowy_dotyczacej_wspoldzialania_pomiedzy_jednostkami_samorzadu_gminnego_w_C2_A0sprawie_przyjmowania_i_C2_A0utrzymywania_psow_z_C2_A0terenu_Gminy_Biskupiec_w_C2_A0schronisku_dla_bezdomnych_zwierzat_w_C2_A0Ilawie_w_C2_A02020_C2_A0r/" TargetMode="External"/><Relationship Id="rId25" Type="http://schemas.openxmlformats.org/officeDocument/2006/relationships/hyperlink" Target="http://bip.umilawa.pl/akty/1505/1394/Uchwala_Rady_Miejskiej_w_Ilawie_nr_XV_2F144_2F19_w_sprawie_okreslenia_stawek_podatku_od_nieruchomosci/" TargetMode="External"/><Relationship Id="rId33" Type="http://schemas.openxmlformats.org/officeDocument/2006/relationships/hyperlink" Target="http://bip.umilawa.pl/akty/1505/1381/Uchwala_Rady_Miejskiej_w_Ilawie_nr_XIII_2F132_2F19_w_sprawie_zmiany_Wieloletniej_Prognozy_Finansowej_Miasta_Ilawy_na_lata_2019_C2_A0-_2029/" TargetMode="External"/><Relationship Id="rId38" Type="http://schemas.openxmlformats.org/officeDocument/2006/relationships/hyperlink" Target="http://bip.umilawa.pl/akty/1505/1376/Uchwala_Rady_Miejskiej_w_Ilawie_nr_XII_2F127_2F19_w_sprawie_zmiany_Wieloletniej_Prognozy_Finansowej_Miasta_Ilawy_na_lata_2019_C2_A0-_2029/" TargetMode="External"/><Relationship Id="rId46" Type="http://schemas.openxmlformats.org/officeDocument/2006/relationships/hyperlink" Target="http://bip.umilawa.pl/akty/1505/1368/Uchwala_Rady_Miejskiej_w_Ilawie_nr_XI_2F119_2F19_w_sprawie_zbycia_prawa_wlasnosci_nieruchomosci_oraz_obciazenia_nieruchomosci_polozonych_przyul__Piaskowej/" TargetMode="External"/><Relationship Id="rId59" Type="http://schemas.openxmlformats.org/officeDocument/2006/relationships/hyperlink" Target="http://bip.umilawa.pl/akty/1505/1352/Uchwala_Rady_Miejskiej_w_Ilawie_nr_X_2F106_2F19_w_sprawie_nadania_nazwy_placowi_na_terenie_miasta_Ilawy/" TargetMode="External"/><Relationship Id="rId67" Type="http://schemas.openxmlformats.org/officeDocument/2006/relationships/hyperlink" Target="http://bip.umilawa.pl/akty/1505/1344/Uchwala_Rady_Miejskiej_w_Ilawie_nr_X_2F98_2F19_w_sprawie_zmiany_Wieloletniej_Prognozy_Finansowej_Miasta_Ilawy_na_lata_2019_C2_A0-_2029/" TargetMode="External"/><Relationship Id="rId103" Type="http://schemas.openxmlformats.org/officeDocument/2006/relationships/hyperlink" Target="http://bip.umilawa.pl/akty/1505/1303/Uchwala_Rady_Miejskiej_w_Ilawie_nr_VI_2F62_2F19_w_sprawie_podwyzszenia__kapitalu_zakladowego_spolki_Zaklad_Komunikacji_Miejskiej_Spolka_z_C2_A0o_o__w_C2_A0Ilawie/" TargetMode="External"/><Relationship Id="rId108" Type="http://schemas.openxmlformats.org/officeDocument/2006/relationships/hyperlink" Target="http://bip.umilawa.pl/akty/1505/1298/Uchwala_Rady_Miejskiej_w_Ilawie_nr_VI_2F57_2F19_w_sprawie_zmiany_Wieloletniej_Prognozy_Finansowej_Miasta_Ilawy_na_lata_2019_C2_A0-_2029/" TargetMode="External"/><Relationship Id="rId116" Type="http://schemas.openxmlformats.org/officeDocument/2006/relationships/hyperlink" Target="http://bip.umilawa.pl/akty/1505/1290/Uchwala_Rady_Miejskiej_w_Ilawie_nr_V_2F49_2F19_w_sprawie_udzielenia_pomocy_finansowej_Powiatowi_Ilawskiemu_na_szkolenie_dzieci_i_C2_A0mlodziezy_w_C2_A0zakresie_zeglarstwa/" TargetMode="External"/><Relationship Id="rId20" Type="http://schemas.openxmlformats.org/officeDocument/2006/relationships/hyperlink" Target="http://bip.umilawa.pl/akty/1505/1399/Uchwala_Rady_Miejskiej_w_Ilawie_nr_XV_2F149_2F19_w_sprawie_zbycia_udzialow_w_C2_A0nieruchomosci_polozonej_przy_ul__Plazowej/" TargetMode="External"/><Relationship Id="rId41" Type="http://schemas.openxmlformats.org/officeDocument/2006/relationships/hyperlink" Target="http://bip.umilawa.pl/akty/1505/1373/Uchwala_Rady_Miejskiej_w_Ilawie_nr_XI_2F124_2F19_w_sprawie_dzierzawy_nieruchomosci_stanowiacych_wlasnosc_Gminy_Miejskiej_Ilawa/" TargetMode="External"/><Relationship Id="rId54" Type="http://schemas.openxmlformats.org/officeDocument/2006/relationships/hyperlink" Target="http://bip.umilawa.pl/akty/1505/1357/Uchwala_Rady_Miejskiej_w_Ilawie_nr_X_2F111_2F19_w_sprawie_powolania_Skarbnika_Miasta_Ilawy/" TargetMode="External"/><Relationship Id="rId62" Type="http://schemas.openxmlformats.org/officeDocument/2006/relationships/hyperlink" Target="http://bip.umilawa.pl/akty/1505/1349/Uchwala_Rady_Miejskiej_w_Ilawie_nr_X_2F103_2F19_w_sprawie_utworzenia_Zlobka_Miejskiego_w_C2_A0Ilawie/" TargetMode="External"/><Relationship Id="rId70" Type="http://schemas.openxmlformats.org/officeDocument/2006/relationships/hyperlink" Target="http://bip.umilawa.pl/akty/1505/1341/Uchwala_Rady_Miejskiej_w_Ilawie_nr_IX_2F95_2F19_w_sprawie_powolania_Zespolu_do_spraw_przeprowadzenia_wyborow_na_lawnikow_do_sadow_powszechnych_na_kadencje_2020-2023/" TargetMode="External"/><Relationship Id="rId75" Type="http://schemas.openxmlformats.org/officeDocument/2006/relationships/hyperlink" Target="http://bip.umilawa.pl/akty/1505/1336/Uchwala_Rady_Miejskiej_w_Ilawie_nr_IX_2F90_2F19_w_sprawie_zmiany_Wieloletniej_Prognozy_Finansowej_Miasta_Ilawy_na_lata_2019_C2_A0-_2029/" TargetMode="External"/><Relationship Id="rId83" Type="http://schemas.openxmlformats.org/officeDocument/2006/relationships/hyperlink" Target="http://bip.umilawa.pl/akty/1505/1327/Uchwala_Rady_Miejskiej_w_Ilawie_nr_VIII_2F82_2F19_w_sprawie_ustalenia_planu_sieci_publicznych_szkol_podstawowych_prowadzonych_przez_Gmine_Miejska_Ilawa_oraz_okreslenia_granic_obwodow_publicznych_szkol_podstawowych_2C_od_dnia_1_C2_A0wrzesnia_2019_C2_A0roku/" TargetMode="External"/><Relationship Id="rId88" Type="http://schemas.openxmlformats.org/officeDocument/2006/relationships/hyperlink" Target="http://bip.umilawa.pl/akty/1505/1322/Uchwala_Rady_Miejskiej_w_Ilawie_nr_VIII_2F77_2F19_w_sprawie_zbycia_prawa_wlasnosci_nieruchomosci_polozonej_przy_ul__Produkcyjnej/" TargetMode="External"/><Relationship Id="rId91" Type="http://schemas.openxmlformats.org/officeDocument/2006/relationships/hyperlink" Target="http://bip.umilawa.pl/akty/1505/1319/Uchwala_Rady_Miejskiej_w_Ilawie_nr_VIII_2F74_2F19_w_sprawie_zmiany_Wieloletniej_Prognozy_Finansowej_Miasta_Ilawy_na_lata_2019_C2_A0-_2029/" TargetMode="External"/><Relationship Id="rId96" Type="http://schemas.openxmlformats.org/officeDocument/2006/relationships/hyperlink" Target="http://bip.umilawa.pl/akty/1505/1311/Uchwala_Rady_Miejskiej_w_Ilawie_nr_VII_2F69_2F19_zmieniajaca_uchwale_w_C2_A0sprawie_przystapienia_Gminy_Miejskiej_Ilawa_do_Zachodniomazurskiej_Lokalnej_Organizacji_Turystycznej/" TargetMode="External"/><Relationship Id="rId111" Type="http://schemas.openxmlformats.org/officeDocument/2006/relationships/hyperlink" Target="http://bip.umilawa.pl/akty/1505/1295/Uchwala_Rady_Miejskiej_w_Ilawie_nr_V_2F54_2F19_w_sprawie_nabycia_nieruchomosci_polozonej__przy_ul__Zalewskiej/" TargetMode="External"/><Relationship Id="rId1" Type="http://schemas.openxmlformats.org/officeDocument/2006/relationships/styles" Target="styles.xml"/><Relationship Id="rId6" Type="http://schemas.openxmlformats.org/officeDocument/2006/relationships/hyperlink" Target="http://bip.umilawa.pl/akty/1505/1418/Uchwala_Rady_Miejskiej_w_Ilawie_nr_XVI_2F168_2F19_w_sprawie_zatwierdzenia_planow_pracy_Komisji_Rady_Miejskiej_w_C2_A0Ilawie_na_2020_C2_A0rok/" TargetMode="External"/><Relationship Id="rId15" Type="http://schemas.openxmlformats.org/officeDocument/2006/relationships/hyperlink" Target="http://bip.umilawa.pl/akty/1505/1404/Uchwala_Rady_Miejskiej_w_Ilawie_nr_XV_2F154_2F19_w_sprawie_udzielenia_Burmistrzowi_Miasta_Ilawy_upowaznienia_do_zawarcia_z_C2_A0Gmina_Susz_umowy_dotyczacej_wspoldzialania_pomiedzy_jednostkami_samorzadu_gminnego_w_C2_A0sprawie_przyjmowania_i_C2_A0utrzymywania_psow__z_C2_A0terenu_Gminy_Susz_w_C2_A0schronisku_dla_bezdomnych_zwierzat_w_C2_A0Ilawie_w_C2_A02020_C2_A0r/" TargetMode="External"/><Relationship Id="rId23" Type="http://schemas.openxmlformats.org/officeDocument/2006/relationships/hyperlink" Target="http://bip.umilawa.pl/akty/1505/1396/Uchwala_Rady_Miejskiej_w_Ilawie_nr_XV_2F146_2F19_w_sprawie_przystapienia_Gminy_Miejskiej_Ilawa_do_realizacji_w_C2_A02019__E2_80_93_2020_C2_A0r__projektu_konkursowego_pn___E2_80_9ERodzina_zrodlem_inspiracji_E2_80_9D_w_C2_A0ramach_Regionalnego_Programu_Operacyjnego_Wojewodztwa_Warminsko__E2_80_93_Mazurskiego_na_lata_2014_C2_A0_E2_80_93_2020_C2_A0wspolfinansowanego_ze_srodkow_Europejskiego_Funduszu_Spolecznego/" TargetMode="External"/><Relationship Id="rId28" Type="http://schemas.openxmlformats.org/officeDocument/2006/relationships/hyperlink" Target="http://bip.umilawa.pl/akty/1505/1389/Uchwala_Rady_Miejskiej_w_Ilawie_nr_XIV_2F139_2F19_w_sprawie_zbycia_prawa_wlasnosci_nieruchomosci_polozonej_przy_ul__Gen__Maczka/" TargetMode="External"/><Relationship Id="rId36" Type="http://schemas.openxmlformats.org/officeDocument/2006/relationships/hyperlink" Target="http://bip.umilawa.pl/akty/1505/1378/Uchwala_Rady_Miejskiej_w_Ilawie_nr_XII_2F129_2F19_w_sprawie_przeprowadzania_z_C2_A0mieszkancami_Gminy_Miejskiej_Ilawa_konsultacji_spolecznych_dotyczacych_budzetu_obywatelskiego_oraz_wymagan_jakie_powinien_spelniac_projekt_budzetu_obywatelskiego/" TargetMode="External"/><Relationship Id="rId49" Type="http://schemas.openxmlformats.org/officeDocument/2006/relationships/hyperlink" Target="http://bip.umilawa.pl/akty/1505/1365/Uchwala_Rady_Miejskiej_w_Ilawie_nr_XI_2F116_2F19_zmieniajaca_uchwale_w_C2_A0sprawie_ustalenia_regulaminu_okreslajacego_wysokosc_oraz_szczegolowe_warunki_przyznawania_dodatkow_i_C2_A0innych_skladnikow_wynagrodzenia_nauczycielom_zatrudnionym_w_C2_A0szkolach_prowadzonych_przez_Gmine_Miejska_Ilawa/" TargetMode="External"/><Relationship Id="rId57" Type="http://schemas.openxmlformats.org/officeDocument/2006/relationships/hyperlink" Target="http://bip.umilawa.pl/akty/1505/1354/Uchwala_Rady_Miejskiej_w_Ilawie_nr_X_2F108_2F19_w_sprawie_dyzurow_radnych_w_C2_A0II_polroczu_2019_C2_A0roku/" TargetMode="External"/><Relationship Id="rId106" Type="http://schemas.openxmlformats.org/officeDocument/2006/relationships/hyperlink" Target="http://bip.umilawa.pl/akty/1505/1300/Uchwala_Rady_Miejskiej_w_Ilawie_nr_VI_2F59_2F19_w_sprawie_okreslenia_Programu_opieki_nad_zwierzetami_bezdomnymi_oraz_zapobiegania_bezdomnosci_zwierzat_na_terenie_miasta_Ilawy_w_C2_A0roku_2019/" TargetMode="External"/><Relationship Id="rId114" Type="http://schemas.openxmlformats.org/officeDocument/2006/relationships/hyperlink" Target="http://bip.umilawa.pl/akty/1505/1292/Uchwala_Rady_Miejskiej_w_Ilawie_nr_V_2F51_2F19_w_sprawie_przyjecia_Programu_Wspierania_Rodziny_w_C2_A0Gminie_Miejskiej_Ilawa_na_lata_2019_C2_A0-_2021/" TargetMode="External"/><Relationship Id="rId119" Type="http://schemas.openxmlformats.org/officeDocument/2006/relationships/hyperlink" Target="http://bip.umilawa.pl/akty/1505/1287/Uchwala_Rady_Miejskiej_w_Ilawie_nr_V_2F46_2F19_w_sprawie_zmian_w_C2_A0budzecie_Miasta_Ilawy_na_2019_C2_A0rok/" TargetMode="External"/><Relationship Id="rId10" Type="http://schemas.openxmlformats.org/officeDocument/2006/relationships/hyperlink" Target="http://bip.umilawa.pl/akty/1505/1414/Uchwala_Rady_Miejskiej_w_Ilawie_nr_XVI_2F164_2F19_w_sprawie_przystapienia_Gminy_Miejskiej_Ilawa_do_realizacji_w_C2_A02020_roku_projektu_konkursowego_pn___E2_80_9EAktywnosc_Twoja_szansa_na_lepsze_jutro_E2_80_9D_w_C2_A0ramach_Regionalnego_Programu_Operacyjnego_Wojewodztwa_Warminsko__E2_80_93_Mazurskiego_na_lata_2014_C2_A0_E2_80_93_2020_C2_A0wspolfinansowanego_ze_srodkow_Europejskiego_Funduszu_Spolecznego/" TargetMode="External"/><Relationship Id="rId31" Type="http://schemas.openxmlformats.org/officeDocument/2006/relationships/hyperlink" Target="http://bip.umilawa.pl/akty/1505/1386/Uchwala_Rady_Miejskiej_w_Ilawie_nr_XIV_2F136_2F19_w_sprawie_udzielenia_dotacji_Rzymskokatolickiej_Parafii_Przemienienia_Panskiego_w_C2_A0Ilawie_2C__na_wykonanie_instalacji_monitoringu_i_C2_A0alarmu_wewnatrz_oraz_na_zewnatrz_budynku_Kosciola_pod_wezwaniem_Przemienienia_Panskiego_w_C2_A0Ilawie_przy_ul__Koscielnej_1_C2_A0w_C2_A0Ilawie/" TargetMode="External"/><Relationship Id="rId44" Type="http://schemas.openxmlformats.org/officeDocument/2006/relationships/hyperlink" Target="http://bip.umilawa.pl/akty/1505/1370/Uchwala_Rady_Miejskiej_w_Ilawie_nr_XI_2F121_2F19_w_sprawie_obciazenia_nieruchomosci_polozonej_w_C2_A0Ilawie_przy_ul__Przemyslowej/" TargetMode="External"/><Relationship Id="rId52" Type="http://schemas.openxmlformats.org/officeDocument/2006/relationships/hyperlink" Target="http://bip.umilawa.pl/akty/1505/1359/Uchwala_Rady_Miejskiej_w_Ilawie_nr_X_2F113_2F19_w_sprawie_upowaznienia_Komisji_Skarg_Wnioskow_i_C2_A0Petycji_do_zbadania_wniosku_mieszkanki/" TargetMode="External"/><Relationship Id="rId60" Type="http://schemas.openxmlformats.org/officeDocument/2006/relationships/hyperlink" Target="http://bip.umilawa.pl/akty/1505/1351/Uchwala_Rady_Miejskiej_w_Ilawie_nr_X_2F105_2F19_w_sprawie_okreslenia_wzoru_wniosku_o_C2_A0wyplate_dodatku_energetycznego/" TargetMode="External"/><Relationship Id="rId65" Type="http://schemas.openxmlformats.org/officeDocument/2006/relationships/hyperlink" Target="http://bip.umilawa.pl/akty/1505/1346/Uchwala_Rady_Miejskiej_w_Ilawie_nr_X_2F100_2F19_w_sprawie_udzielenia_pomocy_finansowej_Zwiazkowi_Gmin__E2_80_9EJeziorak_E2_80_9D/" TargetMode="External"/><Relationship Id="rId73" Type="http://schemas.openxmlformats.org/officeDocument/2006/relationships/hyperlink" Target="http://bip.umilawa.pl/akty/1505/1338/Uchwala_Rady_Miejskiej_w_Ilawie_nr_IX_2F92_2F19_w_sprawie_dzierzawy_nieruchomosci_stanowiacej_wlasnosc_Gminy_Miejskiej_Ilawa/" TargetMode="External"/><Relationship Id="rId78" Type="http://schemas.openxmlformats.org/officeDocument/2006/relationships/hyperlink" Target="http://bip.umilawa.pl/akty/1505/1332/Uchwala_Rady_Miejskiej_w_Ilawie_nr_VIII_2F87_2F19_w_sprawie_ustalenia_oplat_za_zajecie_pasa_drogowego/" TargetMode="External"/><Relationship Id="rId81" Type="http://schemas.openxmlformats.org/officeDocument/2006/relationships/hyperlink" Target="http://bip.umilawa.pl/akty/1505/1329/Uchwala_Rady_Miejskiej_w_Ilawie_nr_VIII_2F84_2F19_w_sprawie_okreslenia_sezonu_kapielowego_oraz_wykazu_kapielisk_na_terenie_miasta_Ilawy_w_C2_A0roku_2019/" TargetMode="External"/><Relationship Id="rId86" Type="http://schemas.openxmlformats.org/officeDocument/2006/relationships/hyperlink" Target="http://bip.umilawa.pl/akty/1505/1324/Uchwala_Rady_Miejskiej_w_Ilawie_nr_VIII_2F79_2F19_w_sprawie_dzierzawy_nieruchomosci_stanowiacych_wlasnosc_Gminy_Miejskiej_Ilawa/" TargetMode="External"/><Relationship Id="rId94" Type="http://schemas.openxmlformats.org/officeDocument/2006/relationships/hyperlink" Target="http://bip.umilawa.pl/akty/1505/1313/Uchwala_Rady_Miejskiej_w_Ilawie_nr_VII_2F71_2F19_w_sprawie_zbycia_prawa_wlasnosci_nieruchomosci_polozonej_przy_ul__Uslugowej/" TargetMode="External"/><Relationship Id="rId99" Type="http://schemas.openxmlformats.org/officeDocument/2006/relationships/hyperlink" Target="http://bip.umilawa.pl/akty/1505/1307/Uchwala_Rady_Miejskiej_w_Ilawie_nr_VI_2F66_2F19_w_sprawie_powolania_Miejskiej_Rady_Seniorow_w_C2_A0Ilawie_oraz_nadania_jej_statutu/" TargetMode="External"/><Relationship Id="rId101" Type="http://schemas.openxmlformats.org/officeDocument/2006/relationships/hyperlink" Target="http://bip.umilawa.pl/akty/1505/1305/Uchwala_Rady_Miejskiej_w_Ilawie_nr_VI_2F64_2F19_w_sprawie_sprzedazy_prawa_wlasnosci_nieruchomosci_polozonej_przy_ul__Ostrodzkiej/" TargetMode="External"/><Relationship Id="rId122" Type="http://schemas.openxmlformats.org/officeDocument/2006/relationships/theme" Target="theme/theme1.xml"/><Relationship Id="rId4" Type="http://schemas.openxmlformats.org/officeDocument/2006/relationships/hyperlink" Target="http://bip.umilawa.pl/akty/1505/1420/Uchwala_Rady_Miejskiej_w_Ilawie_nr_XVI_2F170_2F19_w_sprawie_przyjecia_rocznych_sprawozdan_z_C2_A0dzialalnosci_Komisji__Rady_Miejskiej_w_C2_A0Ilawie/" TargetMode="External"/><Relationship Id="rId9" Type="http://schemas.openxmlformats.org/officeDocument/2006/relationships/hyperlink" Target="http://bip.umilawa.pl/akty/1505/1415/Uchwala_Rady_Miejskiej_w_Ilawie_nr_XVI_2F165_2F19_w_sprawie_Miejskiego_Programu_Profilaktyki_i_C2_A0Rozwiazywania_Problemow_Alkoholowych_oraz_Przeciwdzialania_Narkomanii_na_2020_C2_A0rok/" TargetMode="External"/><Relationship Id="rId13" Type="http://schemas.openxmlformats.org/officeDocument/2006/relationships/hyperlink" Target="http://bip.umilawa.pl/akty/1505/1406/Uchwala_Rady_Miejskiej_w_Ilawie_nr_XV_2F156_2F19_zmieniajaca_uchwale_Rady_Miejskiej_w_C2_A0Ilawie_nr_VIII_2F87_2F2019_z_C2_A0dnia_29_C2_A0kwietnia_2019_C2_A0roku_w_C2_A0sprawieustalenia_oplat_za_zajecie_pasa_drogowego/" TargetMode="External"/><Relationship Id="rId18" Type="http://schemas.openxmlformats.org/officeDocument/2006/relationships/hyperlink" Target="http://bip.umilawa.pl/akty/1505/1401/Uchwala_Rady_Miejskiej_w_Ilawie_nr_XV_2F151_2F19_w_sprawie_dzierzawy_oraz_uzyczenia_nieruchomosci_stanowiacych_wlasnosc_Gminy_Miejskiej_Ilawa/" TargetMode="External"/><Relationship Id="rId39" Type="http://schemas.openxmlformats.org/officeDocument/2006/relationships/hyperlink" Target="http://bip.umilawa.pl/akty/1505/1375/Uchwala_Rady_Miejskiej_w_Ilawie_nr_XI_2F126_2F19_w_sprawie_przystapienia_Gminy_Miejskiej_Ilawa_do_realizacji_projektu_pod_nazwa__E2_80_9EKto_pyta__E2_80_93_nie_C2_A0bladzi_21_E2_80_9D_wspolfinansowanego_ze_srodkow_Europejskiego_Funduszu_Spolecznego_w_C2_A0ramach_Regionalnego_Programu_Operacyjnego_Wojewodztwa_Warminsko-Mazurskiego_na_lata_2014-2020/" TargetMode="External"/><Relationship Id="rId109" Type="http://schemas.openxmlformats.org/officeDocument/2006/relationships/hyperlink" Target="http://bip.umilawa.pl/akty/1505/1297/Uchwala_Rady_Miejskiej_w_Ilawie_nr_V_2F56_2F19_w_sprawie_obywatelskiej_inicjatywy_uchwalodawczej/" TargetMode="External"/><Relationship Id="rId34" Type="http://schemas.openxmlformats.org/officeDocument/2006/relationships/hyperlink" Target="http://bip.umilawa.pl/akty/1505/1380/Uchwala_Rady_Miejskiej_w_Ilawie_nr_XIII_2F131_2F19_w_sprawie_likwidacji_Zlobka_w_C2_A0Przedszkolu_Miejskim_Nr_C2_A02_C2_A0Integracyjnym_w_C2_A0Ilawie___________________________________ul__Kasprowicza_3/" TargetMode="External"/><Relationship Id="rId50" Type="http://schemas.openxmlformats.org/officeDocument/2006/relationships/hyperlink" Target="http://bip.umilawa.pl/akty/1505/1364/Uchwala_Rady_Miejskiej_w_Ilawie_nr_XI_2F115_2F19_w_sprawie_zmian_budzetu_Miasta_Ilawy_na_2019_C2_A0rok/" TargetMode="External"/><Relationship Id="rId55" Type="http://schemas.openxmlformats.org/officeDocument/2006/relationships/hyperlink" Target="http://bip.umilawa.pl/akty/1505/1356/Uchwala_Rady_Miejskiej_w_Ilawie_nr_X_2F110_2F19_zmieniajaca_uchwale_w_C2_A0sprawie_ustalenia_miejsc_przeznaczonych_do_prowadzenia_handlu_w_C2_A0miescie/" TargetMode="External"/><Relationship Id="rId76" Type="http://schemas.openxmlformats.org/officeDocument/2006/relationships/hyperlink" Target="http://bip.umilawa.pl/akty/1505/1334/Uchwala_Rady_Miejskiej_w_Ilawie_nr_VIII_2F89_2F19_w_sprawie_udzielenia_pomocy_finansowej_Gminie_Ilawa_na_organizacje_Fiesty_Balonowej/" TargetMode="External"/><Relationship Id="rId97" Type="http://schemas.openxmlformats.org/officeDocument/2006/relationships/hyperlink" Target="http://bip.umilawa.pl/akty/1505/1310/Uchwala_Rady_Miejskiej_w_Ilawie_nr_VII_2F68_2F19_w_sprawie_zmian_w_C2_A0budzecie_Miasta_Ilawy_na_2019_C2_A0rok/" TargetMode="External"/><Relationship Id="rId104" Type="http://schemas.openxmlformats.org/officeDocument/2006/relationships/hyperlink" Target="http://bip.umilawa.pl/akty/1505/1302/Uchwala_Rady_Miejskiej_w_Ilawie_nr_VI_2F61_2F19_w_sprawie_okreslenia_regulaminu_otwartego_konkursu_ofert_oraz_kryteriow_wyboru_ofert_na_zapewnienie_mozliwosci_korzystania_z_C2_A0wychowania_przedszkolnego_w_C2_A0niepublicznych_przedszkolach_i_C2_A0niepublicznych_innych_formach_wychowania_przedszkolnego/" TargetMode="External"/><Relationship Id="rId120" Type="http://schemas.openxmlformats.org/officeDocument/2006/relationships/hyperlink" Target="http://bip.umilawa.pl/akty/1505/1286/Uchwala_Rady_Miejskiej_w_Ilawie_nr_V_2F45_2F19_w_sprawie_zmiany_Wieloletniej_Prognozy_Finansowej_Miasta_Ilawy_na_lata_2019_C2_A0-_2029/" TargetMode="External"/><Relationship Id="rId7" Type="http://schemas.openxmlformats.org/officeDocument/2006/relationships/hyperlink" Target="http://bip.umilawa.pl/akty/1505/1417/Uchwala_Rady_Miejskiej_w_Ilawie_nr_XVI_2F167_2F19_w_sprawie_uchwalenia_planu_pracy_Rady_Miejskiej_na_2020_C2_A0rok/" TargetMode="External"/><Relationship Id="rId71" Type="http://schemas.openxmlformats.org/officeDocument/2006/relationships/hyperlink" Target="http://bip.umilawa.pl/akty/1505/1340/Uchwala_Rady_Miejskiej_w_Ilawie_nr_IX_2F94_2F19_w_sprawie_przyjecia_dofinansowania_na_realizacje_projektu_pn___22Poprawa_systemu_gospodarowania_wodami_opadowymi__na_terenie_miasta_Ilawy_22/" TargetMode="External"/><Relationship Id="rId92" Type="http://schemas.openxmlformats.org/officeDocument/2006/relationships/hyperlink" Target="http://bip.umilawa.pl/akty/1505/1315/Uchwala_Rady_Miejskiej_w_Ilawie_nr_VII_2F73_2F19_w_sprawie_wyrazenia_zgody_na_demontaz_tablicy_pamiatkowej_na_pomniku_przy_stadionie_miejskimprzy_ul__Sienkiewicza_w_C2_A0Ilawie/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bip.umilawa.pl/akty/1505/1388/Uchwala_Rady_Miejskiej_w_Ilawie_nr_XIV_2F138_2F19_w_sprawie_okreslenia_zasad_wynajmowania_lokali_wchodzacych_w_C2_A0sklad_mieszkaniowego_zasobu_Gminy_Miejskiej_Ilawa/" TargetMode="External"/><Relationship Id="rId24" Type="http://schemas.openxmlformats.org/officeDocument/2006/relationships/hyperlink" Target="http://bip.umilawa.pl/akty/1505/1395/Uchwala_Rady_Miejskiej_w_Ilawie_nr_XV_2F145_2F19_w_sprawie_przyjecia_do_wykonania_na_rok_2019_C2_A0zadania_publicznego_z_C2_A0zakresu_wspierania_rodziny_i_C2_A0systemu_pieczy_zastepczej_pn__3A__E2_80_9EPogram_asystent_rodziny_i_C2_A0koordynator_rodzinnej_pieczy_zastepczej_na_rok_2019_E2_80_9D/" TargetMode="External"/><Relationship Id="rId40" Type="http://schemas.openxmlformats.org/officeDocument/2006/relationships/hyperlink" Target="http://bip.umilawa.pl/akty/1505/1374/Uchwala_Rady_Miejskiej_w_Ilawie_nr_XI_2F125_2F19_w_sprawie_przyjecia_projektu_regulaminu_dostarczania_wody_i_C2_A0odprowadzania_sciekow/" TargetMode="External"/><Relationship Id="rId45" Type="http://schemas.openxmlformats.org/officeDocument/2006/relationships/hyperlink" Target="http://bip.umilawa.pl/akty/1505/1369/Uchwala_Rady_Miejskiej_w_Ilawie_nr_XI_2F120_2F19_w_sprawie_zbycia_prawa_wlasnosci_nieruchomosci_polozonej_przy_ul__Przemyslowej/" TargetMode="External"/><Relationship Id="rId66" Type="http://schemas.openxmlformats.org/officeDocument/2006/relationships/hyperlink" Target="http://bip.umilawa.pl/akty/1505/1345/Uchwala_Rady_Miejskiej_w_Ilawie_nr_X_2F99_2F19_w_sprawie_zmian_w_C2_A0budzecie_Miasta_Ilawy_na_2019_C2_A0rok/" TargetMode="External"/><Relationship Id="rId87" Type="http://schemas.openxmlformats.org/officeDocument/2006/relationships/hyperlink" Target="http://bip.umilawa.pl/akty/1505/1323/Uchwala_Rady_Miejskiej_w_Ilawie_nr_VIII_2F78_2F19_w_sprawie_nabycia_nieruchomosci_polozonej__przy_ul__Piaskowej/" TargetMode="External"/><Relationship Id="rId110" Type="http://schemas.openxmlformats.org/officeDocument/2006/relationships/hyperlink" Target="http://bip.umilawa.pl/akty/1505/1296/Uchwala_Rady_Miejskiej_w_Ilawie_nr_V_2F55_2F19_w_sprawie_ogloszenia_roku_2019_C2_A0w_C2_A0miescie_Ilawa__E2_80_9ERokiem_Kazimierza_Piechowskiego_E2_80_9D/" TargetMode="External"/><Relationship Id="rId115" Type="http://schemas.openxmlformats.org/officeDocument/2006/relationships/hyperlink" Target="http://bip.umilawa.pl/akty/1505/1291/Uchwala_Rady_Miejskiej_w_Ilawie_nr_V_2F50_2F19_w_sprawie_udzielenia_pomocy_finansowej_Zwiazkowi_Gmin__E2_80_9EJeziorak_E2_80_9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489</TotalTime>
  <Pages>12</Pages>
  <Words>7869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jkultys</dc:creator>
  <cp:keywords/>
  <dc:description/>
  <cp:lastModifiedBy>jkaska</cp:lastModifiedBy>
  <cp:revision>70</cp:revision>
  <cp:lastPrinted>2020-05-07T09:31:00Z</cp:lastPrinted>
  <dcterms:created xsi:type="dcterms:W3CDTF">2020-04-28T12:59:00Z</dcterms:created>
  <dcterms:modified xsi:type="dcterms:W3CDTF">2020-06-22T12:03:00Z</dcterms:modified>
</cp:coreProperties>
</file>